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8CE6E2" w14:textId="77777777" w:rsidR="00E4386E" w:rsidRPr="00F65925" w:rsidRDefault="008C1B36" w:rsidP="00A01F0F">
      <w:pPr>
        <w:rPr>
          <w:color w:val="095C9B"/>
          <w:spacing w:val="20"/>
          <w:sz w:val="44"/>
          <w:szCs w:val="44"/>
        </w:rPr>
      </w:pPr>
      <w:bookmarkStart w:id="0" w:name="_Hlk123552821"/>
      <w:r>
        <w:rPr>
          <w:noProof/>
        </w:rPr>
        <w:drawing>
          <wp:anchor distT="0" distB="0" distL="114300" distR="114300" simplePos="0" relativeHeight="251663375" behindDoc="0" locked="0" layoutInCell="1" allowOverlap="1" wp14:anchorId="33AE3FF9" wp14:editId="1430B32B">
            <wp:simplePos x="0" y="0"/>
            <wp:positionH relativeFrom="column">
              <wp:posOffset>-902335</wp:posOffset>
            </wp:positionH>
            <wp:positionV relativeFrom="paragraph">
              <wp:posOffset>-1087120</wp:posOffset>
            </wp:positionV>
            <wp:extent cx="7750810" cy="5891514"/>
            <wp:effectExtent l="0" t="0" r="0" b="1905"/>
            <wp:wrapNone/>
            <wp:docPr id="2002043757" name="Picture 1" descr="Maryland State Department of Educ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43757" name="Picture 1" descr="Maryland State Department of Education&#10;"/>
                    <pic:cNvPicPr/>
                  </pic:nvPicPr>
                  <pic:blipFill rotWithShape="1">
                    <a:blip r:embed="rId11" cstate="print">
                      <a:extLst>
                        <a:ext uri="{28A0092B-C50C-407E-A947-70E740481C1C}">
                          <a14:useLocalDpi xmlns:a14="http://schemas.microsoft.com/office/drawing/2010/main" val="0"/>
                        </a:ext>
                      </a:extLst>
                    </a:blip>
                    <a:srcRect b="41278"/>
                    <a:stretch/>
                  </pic:blipFill>
                  <pic:spPr bwMode="auto">
                    <a:xfrm>
                      <a:off x="0" y="0"/>
                      <a:ext cx="7750810" cy="58915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823A40" w14:textId="77777777" w:rsidR="00102F67" w:rsidRPr="00A01F0F" w:rsidRDefault="00A337B3" w:rsidP="00A01F0F">
      <w:r w:rsidRPr="00E9610F">
        <w:rPr>
          <w:noProof/>
        </w:rPr>
        <mc:AlternateContent>
          <mc:Choice Requires="wps">
            <w:drawing>
              <wp:anchor distT="0" distB="0" distL="114300" distR="114300" simplePos="0" relativeHeight="251662351" behindDoc="0" locked="0" layoutInCell="1" allowOverlap="1" wp14:anchorId="2824EB2E" wp14:editId="32D0A6EC">
                <wp:simplePos x="0" y="0"/>
                <wp:positionH relativeFrom="column">
                  <wp:posOffset>-139700</wp:posOffset>
                </wp:positionH>
                <wp:positionV relativeFrom="page">
                  <wp:posOffset>7691286</wp:posOffset>
                </wp:positionV>
                <wp:extent cx="5855335" cy="1976120"/>
                <wp:effectExtent l="0" t="0" r="0" b="0"/>
                <wp:wrapNone/>
                <wp:docPr id="1381574370" name="Text Box 1381574370" descr="P2TB3bA#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55335" cy="1976120"/>
                        </a:xfrm>
                        <a:prstGeom prst="rect">
                          <a:avLst/>
                        </a:prstGeom>
                        <a:noFill/>
                        <a:ln w="6350" cap="flat" cmpd="sng" algn="ctr">
                          <a:solidFill>
                            <a:prstClr val="black">
                              <a:alpha val="0"/>
                            </a:prstClr>
                          </a:solidFill>
                          <a:prstDash val="solid"/>
                          <a:round/>
                          <a:headEnd type="none" w="med" len="med"/>
                          <a:tailEnd type="none" w="med" len="med"/>
                        </a:ln>
                      </wps:spPr>
                      <wps:txbx>
                        <w:txbxContent>
                          <w:p w14:paraId="501DC35E" w14:textId="77777777" w:rsidR="005C04F9" w:rsidRPr="00F1148B" w:rsidRDefault="005C04F9" w:rsidP="005C04F9">
                            <w:bookmarkStart w:id="1" w:name="_Toc127375225"/>
                            <w:r w:rsidRPr="00F1148B">
                              <w:rPr>
                                <w:rStyle w:val="Heading3Char"/>
                              </w:rPr>
                              <w:t>Maryland State Department of Education</w:t>
                            </w:r>
                            <w:bookmarkEnd w:id="1"/>
                            <w:r w:rsidRPr="00F1148B">
                              <w:rPr>
                                <w:rStyle w:val="Heading3Char"/>
                              </w:rPr>
                              <w:br/>
                            </w:r>
                            <w:r w:rsidRPr="00F1148B">
                              <w:t>200 West Baltimore Street</w:t>
                            </w:r>
                            <w:r>
                              <w:br/>
                            </w:r>
                            <w:r w:rsidRPr="00F1148B">
                              <w:t>Baltimore, Maryland 21201</w:t>
                            </w:r>
                          </w:p>
                          <w:p w14:paraId="20DCCCE9" w14:textId="77777777" w:rsidR="005C04F9" w:rsidRPr="00F1148B" w:rsidRDefault="005C04F9" w:rsidP="005C04F9"/>
                          <w:p w14:paraId="51ADBF5D" w14:textId="4F32984A" w:rsidR="005C04F9" w:rsidRDefault="005C04F9" w:rsidP="005C04F9">
                            <w:bookmarkStart w:id="2" w:name="_Toc127375226"/>
                            <w:r w:rsidRPr="00F1148B">
                              <w:rPr>
                                <w:rStyle w:val="Heading3Char"/>
                              </w:rPr>
                              <w:t>Deadline</w:t>
                            </w:r>
                            <w:bookmarkEnd w:id="2"/>
                            <w:r w:rsidRPr="00F1148B">
                              <w:rPr>
                                <w:rStyle w:val="Heading3Char"/>
                              </w:rPr>
                              <w:br/>
                            </w:r>
                            <w:r w:rsidR="00195D88">
                              <w:t>March 28</w:t>
                            </w:r>
                            <w:r w:rsidR="00B96BEF">
                              <w:t>, 2024</w:t>
                            </w:r>
                            <w:r>
                              <w:br/>
                              <w:t>No later than 5:00 p.m. EDT</w:t>
                            </w:r>
                          </w:p>
                          <w:p w14:paraId="11933FE2" w14:textId="77777777" w:rsidR="005C04F9" w:rsidRDefault="005C04F9" w:rsidP="005C04F9">
                            <w:pPr>
                              <w:spacing w:line="273" w:lineRule="auto"/>
                              <w:ind w:left="-90" w:hanging="720"/>
                              <w:textDirection w:val="btLr"/>
                            </w:pPr>
                          </w:p>
                          <w:p w14:paraId="5906868F" w14:textId="77777777" w:rsidR="005C04F9" w:rsidRDefault="005C04F9" w:rsidP="005C04F9">
                            <w:pPr>
                              <w:spacing w:line="273" w:lineRule="auto"/>
                              <w:ind w:left="-90" w:hanging="720"/>
                              <w:textDirection w:val="btLr"/>
                            </w:pPr>
                          </w:p>
                          <w:p w14:paraId="6A650466" w14:textId="77777777" w:rsidR="005C04F9" w:rsidRDefault="005C04F9" w:rsidP="005C04F9">
                            <w:pPr>
                              <w:spacing w:before="240" w:after="120" w:line="240" w:lineRule="auto"/>
                              <w:ind w:left="-90" w:hanging="720"/>
                              <w:textDirection w:val="btLr"/>
                            </w:pPr>
                          </w:p>
                          <w:p w14:paraId="40669ED6" w14:textId="77777777" w:rsidR="002E3314" w:rsidRPr="00426075" w:rsidRDefault="002E3314" w:rsidP="005C04F9">
                            <w:pPr>
                              <w:rPr>
                                <w:szCs w:val="20"/>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24EB2E" id="_x0000_t202" coordsize="21600,21600" o:spt="202" path="m,l,21600r21600,l21600,xe">
                <v:stroke joinstyle="miter"/>
                <v:path gradientshapeok="t" o:connecttype="rect"/>
              </v:shapetype>
              <v:shape id="Text Box 1381574370" o:spid="_x0000_s1026" type="#_x0000_t202" alt="P2TB3bA#y1" style="position:absolute;margin-left:-11pt;margin-top:605.6pt;width:461.05pt;height:155.6pt;z-index:25166235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" filled="f" strokeweight=".5pt">
                <v:stroke opacity="0" joinstyle="round"/>
                <v:textbox inset="0">
                  <w:txbxContent>
                    <w:p w14:paraId="501DC35E" w14:textId="77777777" w:rsidR="005C04F9" w:rsidRPr="00F1148B" w:rsidRDefault="005C04F9" w:rsidP="005C04F9">
                      <w:bookmarkStart w:id="3" w:name="_Toc127375225"/>
                      <w:r w:rsidRPr="00F1148B">
                        <w:rPr>
                          <w:rStyle w:val="Heading3Char"/>
                        </w:rPr>
                        <w:t>Maryland State Department of Education</w:t>
                      </w:r>
                      <w:bookmarkEnd w:id="3"/>
                      <w:r w:rsidRPr="00F1148B">
                        <w:rPr>
                          <w:rStyle w:val="Heading3Char"/>
                        </w:rPr>
                        <w:br/>
                      </w:r>
                      <w:r w:rsidRPr="00F1148B">
                        <w:t>200 West Baltimore Street</w:t>
                      </w:r>
                      <w:r>
                        <w:br/>
                      </w:r>
                      <w:r w:rsidRPr="00F1148B">
                        <w:t>Baltimore, Maryland 21201</w:t>
                      </w:r>
                    </w:p>
                    <w:p w14:paraId="20DCCCE9" w14:textId="77777777" w:rsidR="005C04F9" w:rsidRPr="00F1148B" w:rsidRDefault="005C04F9" w:rsidP="005C04F9"/>
                    <w:p w14:paraId="51ADBF5D" w14:textId="4F32984A" w:rsidR="005C04F9" w:rsidRDefault="005C04F9" w:rsidP="005C04F9">
                      <w:bookmarkStart w:id="4" w:name="_Toc127375226"/>
                      <w:r w:rsidRPr="00F1148B">
                        <w:rPr>
                          <w:rStyle w:val="Heading3Char"/>
                        </w:rPr>
                        <w:t>Deadline</w:t>
                      </w:r>
                      <w:bookmarkEnd w:id="4"/>
                      <w:r w:rsidRPr="00F1148B">
                        <w:rPr>
                          <w:rStyle w:val="Heading3Char"/>
                        </w:rPr>
                        <w:br/>
                      </w:r>
                      <w:r w:rsidR="00195D88">
                        <w:t>March 28</w:t>
                      </w:r>
                      <w:r w:rsidR="00B96BEF">
                        <w:t>, 2024</w:t>
                      </w:r>
                      <w:r>
                        <w:br/>
                        <w:t>No later than 5:00 p.m. EDT</w:t>
                      </w:r>
                    </w:p>
                    <w:p w14:paraId="11933FE2" w14:textId="77777777" w:rsidR="005C04F9" w:rsidRDefault="005C04F9" w:rsidP="005C04F9">
                      <w:pPr>
                        <w:spacing w:line="273" w:lineRule="auto"/>
                        <w:ind w:left="-90" w:hanging="720"/>
                        <w:textDirection w:val="btLr"/>
                      </w:pPr>
                    </w:p>
                    <w:p w14:paraId="5906868F" w14:textId="77777777" w:rsidR="005C04F9" w:rsidRDefault="005C04F9" w:rsidP="005C04F9">
                      <w:pPr>
                        <w:spacing w:line="273" w:lineRule="auto"/>
                        <w:ind w:left="-90" w:hanging="720"/>
                        <w:textDirection w:val="btLr"/>
                      </w:pPr>
                    </w:p>
                    <w:p w14:paraId="6A650466" w14:textId="77777777" w:rsidR="005C04F9" w:rsidRDefault="005C04F9" w:rsidP="005C04F9">
                      <w:pPr>
                        <w:spacing w:before="240" w:after="120" w:line="240" w:lineRule="auto"/>
                        <w:ind w:left="-90" w:hanging="720"/>
                        <w:textDirection w:val="btLr"/>
                      </w:pPr>
                    </w:p>
                    <w:p w14:paraId="40669ED6" w14:textId="77777777" w:rsidR="002E3314" w:rsidRPr="00426075" w:rsidRDefault="002E3314" w:rsidP="005C04F9">
                      <w:pPr>
                        <w:rPr>
                          <w:szCs w:val="20"/>
                        </w:rPr>
                      </w:pPr>
                    </w:p>
                  </w:txbxContent>
                </v:textbox>
                <w10:wrap anchory="page"/>
              </v:shape>
            </w:pict>
          </mc:Fallback>
        </mc:AlternateContent>
      </w:r>
      <w:r w:rsidR="005124C7" w:rsidRPr="00E9610F">
        <w:rPr>
          <w:noProof/>
        </w:rPr>
        <mc:AlternateContent>
          <mc:Choice Requires="wps">
            <w:drawing>
              <wp:anchor distT="0" distB="0" distL="114300" distR="114300" simplePos="0" relativeHeight="251664399" behindDoc="0" locked="0" layoutInCell="1" allowOverlap="1" wp14:anchorId="779962F3" wp14:editId="74FE58DF">
                <wp:simplePos x="0" y="0"/>
                <wp:positionH relativeFrom="column">
                  <wp:posOffset>-115570</wp:posOffset>
                </wp:positionH>
                <wp:positionV relativeFrom="page">
                  <wp:posOffset>6028607</wp:posOffset>
                </wp:positionV>
                <wp:extent cx="5791200" cy="1638300"/>
                <wp:effectExtent l="0" t="0" r="0" b="0"/>
                <wp:wrapNone/>
                <wp:docPr id="5" name="Text Box 5" descr="P2TB5bA#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791200" cy="1638300"/>
                        </a:xfrm>
                        <a:prstGeom prst="rect">
                          <a:avLst/>
                        </a:prstGeom>
                        <a:noFill/>
                        <a:ln w="6350" cap="flat" cmpd="sng" algn="ctr">
                          <a:solidFill>
                            <a:prstClr val="black">
                              <a:alpha val="0"/>
                            </a:prstClr>
                          </a:solidFill>
                          <a:prstDash val="solid"/>
                          <a:round/>
                          <a:headEnd type="none" w="med" len="med"/>
                          <a:tailEnd type="none" w="med" len="med"/>
                        </a:ln>
                      </wps:spPr>
                      <wps:txbx>
                        <w:txbxContent>
                          <w:p w14:paraId="5ACAF015" w14:textId="77777777" w:rsidR="002E3314" w:rsidRPr="00A20784" w:rsidRDefault="005124C7" w:rsidP="00A20784">
                            <w:pPr>
                              <w:pStyle w:val="CoverTitle"/>
                            </w:pPr>
                            <w:r w:rsidRPr="00A20784">
                              <w:t>APPLICATION FOR PARTICIPATION</w:t>
                            </w:r>
                          </w:p>
                          <w:p w14:paraId="36694B91" w14:textId="59357C42" w:rsidR="00E4386E" w:rsidRPr="00A20784" w:rsidRDefault="00B96BEF" w:rsidP="00A20784">
                            <w:pPr>
                              <w:pStyle w:val="CoverSubtitle"/>
                            </w:pPr>
                            <w:r>
                              <w:t>School Waste Reduction and Composting Program</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962F3" id="Text Box 5" o:spid="_x0000_s1027" type="#_x0000_t202" alt="P2TB5bA#y1" style="position:absolute;margin-left:-9.1pt;margin-top:474.7pt;width:456pt;height:129pt;z-index:25166439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" filled="f" strokeweight=".5pt">
                <v:stroke opacity="0" joinstyle="round"/>
                <v:textbox inset="0">
                  <w:txbxContent>
                    <w:p w14:paraId="5ACAF015" w14:textId="77777777" w:rsidR="002E3314" w:rsidRPr="00A20784" w:rsidRDefault="005124C7" w:rsidP="00A20784">
                      <w:pPr>
                        <w:pStyle w:val="CoverTitle"/>
                      </w:pPr>
                      <w:r w:rsidRPr="00A20784">
                        <w:t>APPLICATION FOR PARTICIPATION</w:t>
                      </w:r>
                    </w:p>
                    <w:p w14:paraId="36694B91" w14:textId="59357C42" w:rsidR="00E4386E" w:rsidRPr="00A20784" w:rsidRDefault="00B96BEF" w:rsidP="00A20784">
                      <w:pPr>
                        <w:pStyle w:val="CoverSubtitle"/>
                      </w:pPr>
                      <w:r>
                        <w:t>School Waste Reduction and Composting Program</w:t>
                      </w:r>
                    </w:p>
                  </w:txbxContent>
                </v:textbox>
                <w10:wrap anchory="page"/>
              </v:shape>
            </w:pict>
          </mc:Fallback>
        </mc:AlternateContent>
      </w:r>
      <w:r w:rsidR="00102F67">
        <w:br w:type="page"/>
      </w:r>
    </w:p>
    <w:bookmarkEnd w:id="0"/>
    <w:p w14:paraId="5E019465" w14:textId="77777777" w:rsidR="004B055C" w:rsidRPr="00E9610F" w:rsidRDefault="002E2EEF" w:rsidP="002E2EEF">
      <w:r w:rsidRPr="00E9610F">
        <w:rPr>
          <w:noProof/>
        </w:rPr>
        <w:lastRenderedPageBreak/>
        <mc:AlternateContent>
          <mc:Choice Requires="wps">
            <w:drawing>
              <wp:inline distT="0" distB="0" distL="0" distR="0" wp14:anchorId="114F5A32" wp14:editId="5FC9AE9D">
                <wp:extent cx="3490175" cy="371503"/>
                <wp:effectExtent l="0" t="0" r="15240" b="9525"/>
                <wp:docPr id="1588069246" name="Text Box 1588069246" descr="P3TB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90175"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14:paraId="02238718" w14:textId="77777777" w:rsidR="002E2EEF" w:rsidRPr="00E414B0" w:rsidRDefault="002E2EEF" w:rsidP="00E414B0">
                            <w:pPr>
                              <w:pStyle w:val="BoardPageGreyBoxTitles"/>
                            </w:pPr>
                            <w:r w:rsidRPr="00E414B0">
                              <w:t xml:space="preserve">   MARYLAND STATE DEPARTMENT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w:pict>
              <v:shape w14:anchorId="114F5A32" id="Text Box 1588069246" o:spid="_x0000_s1028" type="#_x0000_t202" alt="P3TB1#y1" style="width:274.8pt;height: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" fillcolor="#404040 [2429]" strokeweight=".5pt">
                <v:stroke opacity="0" joinstyle="round"/>
                <v:textbox inset="0,7.2pt,0,0">
                  <w:txbxContent>
                    <w:p w14:paraId="02238718" w14:textId="77777777" w:rsidR="002E2EEF" w:rsidRPr="00E414B0" w:rsidRDefault="002E2EEF" w:rsidP="00E414B0">
                      <w:pPr>
                        <w:pStyle w:val="BoardPageGreyBoxTitles"/>
                      </w:pPr>
                      <w:r w:rsidRPr="00E414B0">
                        <w:t xml:space="preserve">   MARYLAND STATE DEPARTMENT OF EDUCATION</w:t>
                      </w:r>
                    </w:p>
                  </w:txbxContent>
                </v:textbox>
                <w10:anchorlock/>
              </v:shape>
            </w:pict>
          </mc:Fallback>
        </mc:AlternateContent>
      </w:r>
    </w:p>
    <w:p w14:paraId="7DA6DD26" w14:textId="77777777" w:rsidR="004B055C" w:rsidRPr="00E9610F" w:rsidRDefault="0047334C" w:rsidP="00B718D8">
      <w:r w:rsidRPr="00FF6A71">
        <w:rPr>
          <w:rStyle w:val="Heading3Char"/>
        </w:rPr>
        <w:t>Carey M. Wright</w:t>
      </w:r>
      <w:r w:rsidR="485DF383" w:rsidRPr="00FF6A71">
        <w:rPr>
          <w:rStyle w:val="Heading3Char"/>
        </w:rPr>
        <w:t>, Ed.D.</w:t>
      </w:r>
      <w:r w:rsidR="002E2EEF" w:rsidRPr="002E2EEF">
        <w:rPr>
          <w:noProof/>
        </w:rPr>
        <w:t xml:space="preserve"> </w:t>
      </w:r>
      <w:r>
        <w:br/>
      </w:r>
      <w:r w:rsidR="00DA59D3">
        <w:t xml:space="preserve">Interim </w:t>
      </w:r>
      <w:r w:rsidR="004B055C">
        <w:t xml:space="preserve">State Superintendent of Schools </w:t>
      </w:r>
    </w:p>
    <w:p w14:paraId="057F01AE" w14:textId="3D8A19BA" w:rsidR="004B055C" w:rsidRPr="0054339A" w:rsidRDefault="00426075" w:rsidP="00B718D8">
      <w:pPr>
        <w:rPr>
          <w:b/>
          <w:bCs/>
          <w:color w:val="01599D"/>
        </w:rPr>
      </w:pPr>
      <w:r w:rsidRPr="00FF6A71">
        <w:rPr>
          <w:rStyle w:val="Heading3Char"/>
        </w:rPr>
        <w:t>Deann Collins</w:t>
      </w:r>
      <w:r w:rsidR="0007460E">
        <w:rPr>
          <w:rStyle w:val="Heading3Char"/>
        </w:rPr>
        <w:t>, Ed.D.</w:t>
      </w:r>
      <w:r w:rsidR="0054339A">
        <w:rPr>
          <w:b/>
          <w:bCs/>
          <w:color w:val="01599D"/>
        </w:rPr>
        <w:br/>
      </w:r>
      <w:r w:rsidRPr="00426075">
        <w:t>Deputy State Superintendent</w:t>
      </w:r>
      <w:r w:rsidR="0054339A">
        <w:rPr>
          <w:b/>
          <w:bCs/>
          <w:color w:val="01599D"/>
        </w:rPr>
        <w:br/>
      </w:r>
      <w:r w:rsidRPr="00426075">
        <w:t>Office of Teaching and Learning</w:t>
      </w:r>
    </w:p>
    <w:p w14:paraId="747021E3" w14:textId="77777777" w:rsidR="00D23A45" w:rsidRPr="00E9610F" w:rsidRDefault="004B055C" w:rsidP="00B718D8">
      <w:r w:rsidRPr="00FF6A71">
        <w:rPr>
          <w:rStyle w:val="Heading3Char"/>
        </w:rPr>
        <w:t>Wes Moore</w:t>
      </w:r>
      <w:r w:rsidRPr="0054339A">
        <w:rPr>
          <w:b/>
          <w:bCs/>
          <w:color w:val="01599D"/>
        </w:rPr>
        <w:br/>
      </w:r>
      <w:r w:rsidRPr="00E9610F">
        <w:t>Governor</w:t>
      </w:r>
      <w:r w:rsidR="007D58DB">
        <w:br/>
      </w:r>
    </w:p>
    <w:p w14:paraId="0CD0EBB7" w14:textId="77777777" w:rsidR="00A41423" w:rsidRPr="007D55B0" w:rsidRDefault="004B055C" w:rsidP="00B718D8">
      <w:pPr>
        <w:rPr>
          <w:b/>
        </w:rPr>
      </w:pPr>
      <w:r w:rsidRPr="00E9610F">
        <w:rPr>
          <w:noProof/>
        </w:rPr>
        <mc:AlternateContent>
          <mc:Choice Requires="wps">
            <w:drawing>
              <wp:inline distT="0" distB="0" distL="0" distR="0" wp14:anchorId="469758AF" wp14:editId="760D98F5">
                <wp:extent cx="3053301" cy="371503"/>
                <wp:effectExtent l="0" t="0" r="7620" b="9525"/>
                <wp:docPr id="35" name="Text Box 35" descr="P7TB2#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53301"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14:paraId="7EE8DE89" w14:textId="77777777" w:rsidR="004B055C" w:rsidRPr="007B75A3" w:rsidRDefault="00872CE6" w:rsidP="009A6E68">
                            <w:pPr>
                              <w:pStyle w:val="BoardPageGreyBoxTitles"/>
                            </w:pPr>
                            <w:r w:rsidRPr="007B75A3">
                              <w:t xml:space="preserve">   </w:t>
                            </w:r>
                            <w:r w:rsidR="004B055C" w:rsidRPr="007B75A3">
                              <w:t>MARYLAND STATE BOARD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w:pict>
              <v:shape w14:anchorId="469758AF" id="Text Box 35" o:spid="_x0000_s1029" type="#_x0000_t202" alt="P7TB2#y1" style="width:240.4pt;height: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" fillcolor="#404040 [2429]" strokeweight=".5pt">
                <v:stroke opacity="0" joinstyle="round"/>
                <v:textbox inset="0,7.2pt,0,0">
                  <w:txbxContent>
                    <w:p w14:paraId="7EE8DE89" w14:textId="77777777" w:rsidR="004B055C" w:rsidRPr="007B75A3" w:rsidRDefault="00872CE6" w:rsidP="009A6E68">
                      <w:pPr>
                        <w:pStyle w:val="BoardPageGreyBoxTitles"/>
                      </w:pPr>
                      <w:r w:rsidRPr="007B75A3">
                        <w:t xml:space="preserve">   </w:t>
                      </w:r>
                      <w:r w:rsidR="004B055C" w:rsidRPr="007B75A3">
                        <w:t>MARYLAND STATE BOARD OF EDUCATION</w:t>
                      </w:r>
                    </w:p>
                  </w:txbxContent>
                </v:textbox>
                <w10:anchorlock/>
              </v:shape>
            </w:pict>
          </mc:Fallback>
        </mc:AlternateContent>
      </w:r>
    </w:p>
    <w:p w14:paraId="45EF94D6" w14:textId="77777777" w:rsidR="004078A9" w:rsidRPr="00E9610F" w:rsidRDefault="004078A9" w:rsidP="00B718D8">
      <w:r w:rsidRPr="00FF6A71">
        <w:rPr>
          <w:rStyle w:val="Heading3Char"/>
        </w:rPr>
        <w:t>Clarence C. Crawford</w:t>
      </w:r>
      <w:r w:rsidRPr="00E9610F">
        <w:rPr>
          <w:b/>
          <w:color w:val="01599D"/>
        </w:rPr>
        <w:br/>
      </w:r>
      <w:r w:rsidRPr="00E9610F">
        <w:t>President, Maryland State Board of Education</w:t>
      </w:r>
    </w:p>
    <w:p w14:paraId="132DA8EA" w14:textId="77777777" w:rsidR="004078A9" w:rsidRPr="00E9610F" w:rsidRDefault="002B6895" w:rsidP="00B718D8">
      <w:r w:rsidRPr="002B6895">
        <w:t>Joshua L. Michael, Ph.D</w:t>
      </w:r>
      <w:r w:rsidR="004078A9" w:rsidRPr="00E9610F">
        <w:t>. (Vice President)</w:t>
      </w:r>
    </w:p>
    <w:p w14:paraId="59B5E44F" w14:textId="77777777" w:rsidR="004078A9" w:rsidRPr="00E9610F" w:rsidRDefault="004078A9" w:rsidP="00B718D8">
      <w:r w:rsidRPr="00E9610F">
        <w:t>Shawn D. Bartley, Esq.</w:t>
      </w:r>
    </w:p>
    <w:p w14:paraId="32049998" w14:textId="77777777" w:rsidR="002B6895" w:rsidRDefault="002B6895" w:rsidP="00B718D8">
      <w:r w:rsidRPr="002B6895">
        <w:t>Chuen-Chin Bianca Chang, MSN, PNP, RN-BC</w:t>
      </w:r>
    </w:p>
    <w:p w14:paraId="75852F76" w14:textId="77777777" w:rsidR="002B6895" w:rsidRDefault="002B6895" w:rsidP="00B718D8">
      <w:r w:rsidRPr="002B6895">
        <w:t>Susan J. Getty, Ed.D.</w:t>
      </w:r>
    </w:p>
    <w:p w14:paraId="117ABA81" w14:textId="77777777" w:rsidR="002B6895" w:rsidRPr="00E14FBD" w:rsidRDefault="002B6895" w:rsidP="00B718D8">
      <w:r w:rsidRPr="00E14FBD">
        <w:t>Dr. Monica Goldson</w:t>
      </w:r>
    </w:p>
    <w:p w14:paraId="2C51AB6D" w14:textId="77777777" w:rsidR="002B6895" w:rsidRDefault="002B6895" w:rsidP="00B718D8">
      <w:r w:rsidRPr="002B6895">
        <w:t>Nick Greer</w:t>
      </w:r>
    </w:p>
    <w:p w14:paraId="542A2FCA" w14:textId="77777777" w:rsidR="002B6895" w:rsidRDefault="002B6895" w:rsidP="00B718D8">
      <w:r w:rsidRPr="002B6895">
        <w:t>Dr. Irma E. Johnson</w:t>
      </w:r>
    </w:p>
    <w:p w14:paraId="71784540" w14:textId="77777777" w:rsidR="002B6895" w:rsidRDefault="002B6895" w:rsidP="00B718D8">
      <w:r w:rsidRPr="002B6895">
        <w:t>Dr. Joan Mele-McCarthy, D.A., CCC-SLP</w:t>
      </w:r>
    </w:p>
    <w:p w14:paraId="2E05A588" w14:textId="77777777" w:rsidR="004078A9" w:rsidRDefault="004078A9" w:rsidP="00B718D8">
      <w:r w:rsidRPr="00E9610F">
        <w:t>Rachel L. McCusker</w:t>
      </w:r>
    </w:p>
    <w:p w14:paraId="29AC20DC" w14:textId="77777777" w:rsidR="004078A9" w:rsidRPr="00E9610F" w:rsidRDefault="002B6895" w:rsidP="00B718D8">
      <w:r w:rsidRPr="002B6895">
        <w:t>Samir Paul, Esq.</w:t>
      </w:r>
    </w:p>
    <w:p w14:paraId="4B755237" w14:textId="77777777" w:rsidR="004078A9" w:rsidRPr="00E9610F" w:rsidRDefault="004078A9" w:rsidP="00B718D8">
      <w:r w:rsidRPr="00E9610F">
        <w:t>Holly C. Wilcox, Ph.D.</w:t>
      </w:r>
    </w:p>
    <w:p w14:paraId="6EDFEDF5" w14:textId="77777777" w:rsidR="00F01A6A" w:rsidRDefault="002B6895" w:rsidP="00B718D8">
      <w:r w:rsidRPr="002B6895">
        <w:t>Abisola Ayoola (Student Member</w:t>
      </w:r>
      <w:r w:rsidR="004078A9" w:rsidRPr="00E9610F">
        <w:t>)</w:t>
      </w:r>
    </w:p>
    <w:p w14:paraId="1FB8B203" w14:textId="77777777" w:rsidR="00F01A6A" w:rsidRDefault="00F01A6A">
      <w:pPr>
        <w:spacing w:before="0" w:after="160" w:line="259" w:lineRule="auto"/>
      </w:pPr>
      <w:r>
        <w:br w:type="page"/>
      </w:r>
    </w:p>
    <w:p w14:paraId="0B91E70C" w14:textId="77777777" w:rsidR="004078A9" w:rsidRPr="00E9610F" w:rsidRDefault="004078A9" w:rsidP="00B718D8"/>
    <w:bookmarkStart w:id="5" w:name="_Hlk134631421" w:displacedByCustomXml="next"/>
    <w:bookmarkStart w:id="6" w:name="_Toc123207640" w:displacedByCustomXml="next"/>
    <w:bookmarkStart w:id="7" w:name="_Toc125358805" w:displacedByCustomXml="next"/>
    <w:bookmarkStart w:id="8" w:name="_Hlk123120348" w:displacedByCustomXml="next"/>
    <w:sdt>
      <w:sdtPr>
        <w:rPr>
          <w:rFonts w:eastAsiaTheme="minorHAnsi" w:cstheme="minorBidi"/>
          <w:b w:val="0"/>
          <w:bCs/>
          <w:color w:val="auto"/>
          <w:sz w:val="22"/>
          <w:szCs w:val="22"/>
        </w:rPr>
        <w:id w:val="1490907162"/>
        <w:docPartObj>
          <w:docPartGallery w:val="Table of Contents"/>
          <w:docPartUnique/>
        </w:docPartObj>
      </w:sdtPr>
      <w:sdtEndPr>
        <w:rPr>
          <w:rFonts w:eastAsia="Calibri" w:cs="Calibri (Body)"/>
          <w:b/>
          <w:noProof/>
          <w:color w:val="262626" w:themeColor="text1" w:themeTint="D9"/>
          <w:sz w:val="18"/>
          <w:szCs w:val="20"/>
        </w:rPr>
      </w:sdtEndPr>
      <w:sdtContent>
        <w:p w14:paraId="7759758C" w14:textId="77777777" w:rsidR="00142AE5" w:rsidRPr="00E9610F" w:rsidRDefault="00EE60FF" w:rsidP="00B718D8">
          <w:pPr>
            <w:pStyle w:val="TOCHeading"/>
          </w:pPr>
          <w:r w:rsidRPr="00E9610F">
            <w:t xml:space="preserve">Table of </w:t>
          </w:r>
          <w:r w:rsidR="00142AE5" w:rsidRPr="00E9610F">
            <w:t>Contents</w:t>
          </w:r>
        </w:p>
        <w:p w14:paraId="02788B15" w14:textId="2C55353C" w:rsidR="00837368" w:rsidRDefault="00B3425E">
          <w:pPr>
            <w:pStyle w:val="TOC1"/>
            <w:rPr>
              <w:rFonts w:eastAsiaTheme="minorEastAsia" w:cstheme="minorBidi"/>
              <w:b w:val="0"/>
              <w:bCs w:val="0"/>
              <w:noProof/>
              <w:color w:val="auto"/>
              <w:kern w:val="2"/>
              <w:sz w:val="22"/>
              <w:szCs w:val="22"/>
              <w14:ligatures w14:val="standardContextual"/>
            </w:rPr>
          </w:pPr>
          <w:r>
            <w:fldChar w:fldCharType="begin"/>
          </w:r>
          <w:r>
            <w:instrText xml:space="preserve"> TOC \h \z \t "Heading 1,1" </w:instrText>
          </w:r>
          <w:r>
            <w:fldChar w:fldCharType="separate"/>
          </w:r>
          <w:hyperlink w:anchor="_Toc157759225" w:history="1">
            <w:r w:rsidR="00837368" w:rsidRPr="00730E6B">
              <w:rPr>
                <w:rStyle w:val="Hyperlink"/>
                <w:noProof/>
              </w:rPr>
              <w:t>Instructions</w:t>
            </w:r>
            <w:r w:rsidR="00837368">
              <w:rPr>
                <w:noProof/>
                <w:webHidden/>
              </w:rPr>
              <w:tab/>
            </w:r>
            <w:r w:rsidR="00837368">
              <w:rPr>
                <w:noProof/>
                <w:webHidden/>
              </w:rPr>
              <w:fldChar w:fldCharType="begin"/>
            </w:r>
            <w:r w:rsidR="00837368">
              <w:rPr>
                <w:noProof/>
                <w:webHidden/>
              </w:rPr>
              <w:instrText xml:space="preserve"> PAGEREF _Toc157759225 \h </w:instrText>
            </w:r>
            <w:r w:rsidR="00837368">
              <w:rPr>
                <w:noProof/>
                <w:webHidden/>
              </w:rPr>
            </w:r>
            <w:r w:rsidR="00837368">
              <w:rPr>
                <w:noProof/>
                <w:webHidden/>
              </w:rPr>
              <w:fldChar w:fldCharType="separate"/>
            </w:r>
            <w:r w:rsidR="00F4754D">
              <w:rPr>
                <w:noProof/>
                <w:webHidden/>
              </w:rPr>
              <w:t>3</w:t>
            </w:r>
            <w:r w:rsidR="00837368">
              <w:rPr>
                <w:noProof/>
                <w:webHidden/>
              </w:rPr>
              <w:fldChar w:fldCharType="end"/>
            </w:r>
          </w:hyperlink>
        </w:p>
        <w:p w14:paraId="657C5B40" w14:textId="10B6BF48" w:rsidR="00837368" w:rsidRDefault="00000000">
          <w:pPr>
            <w:pStyle w:val="TOC1"/>
            <w:rPr>
              <w:rFonts w:eastAsiaTheme="minorEastAsia" w:cstheme="minorBidi"/>
              <w:b w:val="0"/>
              <w:bCs w:val="0"/>
              <w:noProof/>
              <w:color w:val="auto"/>
              <w:kern w:val="2"/>
              <w:sz w:val="22"/>
              <w:szCs w:val="22"/>
              <w14:ligatures w14:val="standardContextual"/>
            </w:rPr>
          </w:pPr>
          <w:hyperlink w:anchor="_Toc157759226" w:history="1">
            <w:r w:rsidR="00837368" w:rsidRPr="00730E6B">
              <w:rPr>
                <w:rStyle w:val="Hyperlink"/>
                <w:noProof/>
              </w:rPr>
              <w:t>Proposal Cover Page</w:t>
            </w:r>
            <w:r w:rsidR="00837368">
              <w:rPr>
                <w:noProof/>
                <w:webHidden/>
              </w:rPr>
              <w:tab/>
            </w:r>
            <w:r w:rsidR="00837368">
              <w:rPr>
                <w:noProof/>
                <w:webHidden/>
              </w:rPr>
              <w:fldChar w:fldCharType="begin"/>
            </w:r>
            <w:r w:rsidR="00837368">
              <w:rPr>
                <w:noProof/>
                <w:webHidden/>
              </w:rPr>
              <w:instrText xml:space="preserve"> PAGEREF _Toc157759226 \h </w:instrText>
            </w:r>
            <w:r w:rsidR="00837368">
              <w:rPr>
                <w:noProof/>
                <w:webHidden/>
              </w:rPr>
            </w:r>
            <w:r w:rsidR="00837368">
              <w:rPr>
                <w:noProof/>
                <w:webHidden/>
              </w:rPr>
              <w:fldChar w:fldCharType="separate"/>
            </w:r>
            <w:r w:rsidR="00F4754D">
              <w:rPr>
                <w:noProof/>
                <w:webHidden/>
              </w:rPr>
              <w:t>4</w:t>
            </w:r>
            <w:r w:rsidR="00837368">
              <w:rPr>
                <w:noProof/>
                <w:webHidden/>
              </w:rPr>
              <w:fldChar w:fldCharType="end"/>
            </w:r>
          </w:hyperlink>
        </w:p>
        <w:p w14:paraId="6EC5900C" w14:textId="7E410FE9" w:rsidR="00837368" w:rsidRDefault="00000000">
          <w:pPr>
            <w:pStyle w:val="TOC1"/>
            <w:rPr>
              <w:rFonts w:eastAsiaTheme="minorEastAsia" w:cstheme="minorBidi"/>
              <w:b w:val="0"/>
              <w:bCs w:val="0"/>
              <w:noProof/>
              <w:color w:val="auto"/>
              <w:kern w:val="2"/>
              <w:sz w:val="22"/>
              <w:szCs w:val="22"/>
              <w14:ligatures w14:val="standardContextual"/>
            </w:rPr>
          </w:pPr>
          <w:hyperlink w:anchor="_Toc157759227" w:history="1">
            <w:r w:rsidR="00837368" w:rsidRPr="00730E6B">
              <w:rPr>
                <w:rStyle w:val="Hyperlink"/>
                <w:noProof/>
              </w:rPr>
              <w:t>Project Narrative</w:t>
            </w:r>
            <w:r w:rsidR="00837368">
              <w:rPr>
                <w:noProof/>
                <w:webHidden/>
              </w:rPr>
              <w:tab/>
            </w:r>
            <w:r w:rsidR="00837368">
              <w:rPr>
                <w:noProof/>
                <w:webHidden/>
              </w:rPr>
              <w:fldChar w:fldCharType="begin"/>
            </w:r>
            <w:r w:rsidR="00837368">
              <w:rPr>
                <w:noProof/>
                <w:webHidden/>
              </w:rPr>
              <w:instrText xml:space="preserve"> PAGEREF _Toc157759227 \h </w:instrText>
            </w:r>
            <w:r w:rsidR="00837368">
              <w:rPr>
                <w:noProof/>
                <w:webHidden/>
              </w:rPr>
            </w:r>
            <w:r w:rsidR="00837368">
              <w:rPr>
                <w:noProof/>
                <w:webHidden/>
              </w:rPr>
              <w:fldChar w:fldCharType="separate"/>
            </w:r>
            <w:r w:rsidR="00F4754D">
              <w:rPr>
                <w:noProof/>
                <w:webHidden/>
              </w:rPr>
              <w:t>5</w:t>
            </w:r>
            <w:r w:rsidR="00837368">
              <w:rPr>
                <w:noProof/>
                <w:webHidden/>
              </w:rPr>
              <w:fldChar w:fldCharType="end"/>
            </w:r>
          </w:hyperlink>
        </w:p>
        <w:p w14:paraId="2C341F7C" w14:textId="73F48E81" w:rsidR="00837368" w:rsidRDefault="00000000">
          <w:pPr>
            <w:pStyle w:val="TOC1"/>
            <w:rPr>
              <w:rFonts w:eastAsiaTheme="minorEastAsia" w:cstheme="minorBidi"/>
              <w:b w:val="0"/>
              <w:bCs w:val="0"/>
              <w:noProof/>
              <w:color w:val="auto"/>
              <w:kern w:val="2"/>
              <w:sz w:val="22"/>
              <w:szCs w:val="22"/>
              <w14:ligatures w14:val="standardContextual"/>
            </w:rPr>
          </w:pPr>
          <w:hyperlink w:anchor="_Toc157759228" w:history="1">
            <w:r w:rsidR="00837368" w:rsidRPr="00730E6B">
              <w:rPr>
                <w:rStyle w:val="Hyperlink"/>
                <w:noProof/>
              </w:rPr>
              <w:t>Appendices</w:t>
            </w:r>
            <w:r w:rsidR="00837368">
              <w:rPr>
                <w:noProof/>
                <w:webHidden/>
              </w:rPr>
              <w:tab/>
            </w:r>
            <w:r w:rsidR="00837368">
              <w:rPr>
                <w:noProof/>
                <w:webHidden/>
              </w:rPr>
              <w:fldChar w:fldCharType="begin"/>
            </w:r>
            <w:r w:rsidR="00837368">
              <w:rPr>
                <w:noProof/>
                <w:webHidden/>
              </w:rPr>
              <w:instrText xml:space="preserve"> PAGEREF _Toc157759228 \h </w:instrText>
            </w:r>
            <w:r w:rsidR="00837368">
              <w:rPr>
                <w:noProof/>
                <w:webHidden/>
              </w:rPr>
            </w:r>
            <w:r w:rsidR="00837368">
              <w:rPr>
                <w:noProof/>
                <w:webHidden/>
              </w:rPr>
              <w:fldChar w:fldCharType="separate"/>
            </w:r>
            <w:r w:rsidR="00F4754D">
              <w:rPr>
                <w:noProof/>
                <w:webHidden/>
              </w:rPr>
              <w:t>13</w:t>
            </w:r>
            <w:r w:rsidR="00837368">
              <w:rPr>
                <w:noProof/>
                <w:webHidden/>
              </w:rPr>
              <w:fldChar w:fldCharType="end"/>
            </w:r>
          </w:hyperlink>
        </w:p>
        <w:p w14:paraId="4AC56479" w14:textId="66A8AD17" w:rsidR="00142AE5" w:rsidRPr="00E9610F" w:rsidRDefault="00B3425E" w:rsidP="00650187">
          <w:pPr>
            <w:pStyle w:val="TOC1"/>
          </w:pPr>
          <w:r>
            <w:fldChar w:fldCharType="end"/>
          </w:r>
        </w:p>
      </w:sdtContent>
    </w:sdt>
    <w:bookmarkEnd w:id="5"/>
    <w:p w14:paraId="11AC56D8" w14:textId="77777777" w:rsidR="001407D5" w:rsidRPr="00E9610F" w:rsidRDefault="001407D5" w:rsidP="00B718D8">
      <w:r w:rsidRPr="00E9610F">
        <w:br w:type="page"/>
      </w:r>
    </w:p>
    <w:p w14:paraId="1B8C4AA1" w14:textId="77777777" w:rsidR="006B2E3F" w:rsidRPr="00863924" w:rsidRDefault="005124C7" w:rsidP="00863924">
      <w:pPr>
        <w:pStyle w:val="Heading1"/>
      </w:pPr>
      <w:bookmarkStart w:id="9" w:name="_Toc157759225"/>
      <w:bookmarkEnd w:id="8"/>
      <w:bookmarkEnd w:id="7"/>
      <w:bookmarkEnd w:id="6"/>
      <w:r>
        <w:lastRenderedPageBreak/>
        <w:t>Instructions</w:t>
      </w:r>
      <w:bookmarkEnd w:id="9"/>
    </w:p>
    <w:p w14:paraId="7017B1C4" w14:textId="77777777" w:rsidR="005124C7" w:rsidRDefault="005124C7" w:rsidP="005124C7">
      <w:pPr>
        <w:pStyle w:val="ListNumber"/>
      </w:pPr>
      <w:bookmarkStart w:id="10" w:name="_Toc123207644"/>
      <w:bookmarkStart w:id="11" w:name="_Toc125358809"/>
      <w:bookmarkStart w:id="12" w:name="_Toc134099103"/>
      <w:r w:rsidRPr="005809DA">
        <w:t xml:space="preserve">Complete this application electronically by typing directly into the fillable fields and charts. </w:t>
      </w:r>
    </w:p>
    <w:p w14:paraId="580B9DA5" w14:textId="77777777" w:rsidR="005124C7" w:rsidRDefault="005124C7" w:rsidP="005124C7">
      <w:pPr>
        <w:pStyle w:val="ListNumber"/>
      </w:pPr>
      <w:r w:rsidRPr="005809DA">
        <w:t xml:space="preserve">Do not alter or remove sections. </w:t>
      </w:r>
    </w:p>
    <w:p w14:paraId="50AB9D14" w14:textId="77777777" w:rsidR="005124C7" w:rsidRDefault="005124C7" w:rsidP="005124C7">
      <w:pPr>
        <w:pStyle w:val="ListNumber"/>
      </w:pPr>
      <w:r w:rsidRPr="005809DA">
        <w:t>When finished, save the application document as a</w:t>
      </w:r>
      <w:r>
        <w:t xml:space="preserve"> </w:t>
      </w:r>
      <w:r w:rsidRPr="005809DA">
        <w:t xml:space="preserve">pdf to your computer and obtain appropriate signatures. </w:t>
      </w:r>
    </w:p>
    <w:p w14:paraId="79A3F577" w14:textId="0B656A21" w:rsidR="00AF27DF" w:rsidRPr="00FA3902" w:rsidRDefault="005124C7" w:rsidP="001A0112">
      <w:pPr>
        <w:pStyle w:val="ListNumber"/>
      </w:pPr>
      <w:r w:rsidRPr="005809DA">
        <w:t>The</w:t>
      </w:r>
      <w:r>
        <w:t xml:space="preserve"> signed and</w:t>
      </w:r>
      <w:r w:rsidRPr="005809DA">
        <w:t xml:space="preserve"> completed </w:t>
      </w:r>
      <w:r>
        <w:t>a</w:t>
      </w:r>
      <w:r w:rsidRPr="005809DA">
        <w:t>pplication should be saved as a</w:t>
      </w:r>
      <w:r>
        <w:t xml:space="preserve"> single</w:t>
      </w:r>
      <w:r w:rsidRPr="005809DA">
        <w:t xml:space="preserve"> pdf </w:t>
      </w:r>
      <w:r>
        <w:t xml:space="preserve">document </w:t>
      </w:r>
      <w:r w:rsidRPr="005809DA">
        <w:t xml:space="preserve">and </w:t>
      </w:r>
      <w:r>
        <w:t xml:space="preserve">emailed as an attachment to </w:t>
      </w:r>
      <w:hyperlink r:id="rId12" w:history="1">
        <w:r w:rsidR="00A91013" w:rsidRPr="00F17046">
          <w:rPr>
            <w:rStyle w:val="Hyperlink"/>
          </w:rPr>
          <w:t>Zachary.carey@maryland.gov</w:t>
        </w:r>
      </w:hyperlink>
      <w:r w:rsidR="00A91013">
        <w:t xml:space="preserve"> by 5:00 p.m. on </w:t>
      </w:r>
      <w:r w:rsidR="00951B35">
        <w:t xml:space="preserve">March </w:t>
      </w:r>
      <w:r w:rsidR="00195D88">
        <w:t>28</w:t>
      </w:r>
      <w:r w:rsidR="00951B35">
        <w:t>, 2024.</w:t>
      </w:r>
      <w:r w:rsidR="00AF27DF">
        <w:br w:type="page"/>
      </w:r>
    </w:p>
    <w:p w14:paraId="220CCC52" w14:textId="77777777" w:rsidR="00337145" w:rsidRPr="00863924" w:rsidRDefault="005124C7" w:rsidP="00337145">
      <w:pPr>
        <w:pStyle w:val="Heading1"/>
      </w:pPr>
      <w:bookmarkStart w:id="13" w:name="_Toc157759226"/>
      <w:r>
        <w:lastRenderedPageBreak/>
        <w:t>Proposal Cover Page</w:t>
      </w:r>
      <w:bookmarkEnd w:id="13"/>
    </w:p>
    <w:p w14:paraId="60072374" w14:textId="050DE700" w:rsidR="005124C7" w:rsidRDefault="005A393F" w:rsidP="005124C7">
      <w:r>
        <w:t>Program Name</w:t>
      </w:r>
      <w:r w:rsidR="005124C7">
        <w:t xml:space="preserve">: </w:t>
      </w:r>
    </w:p>
    <w:p w14:paraId="0CE805CA" w14:textId="390B4625" w:rsidR="005124C7" w:rsidRDefault="003A6188" w:rsidP="005124C7">
      <w:r>
        <w:t>Project Director</w:t>
      </w:r>
      <w:r w:rsidR="005124C7">
        <w:t xml:space="preserve">: </w:t>
      </w:r>
    </w:p>
    <w:p w14:paraId="3C32D865" w14:textId="27E2638F" w:rsidR="005124C7" w:rsidRDefault="00AF2006" w:rsidP="005124C7">
      <w:r>
        <w:t>Director Phone</w:t>
      </w:r>
      <w:r w:rsidR="005124C7">
        <w:t>:</w:t>
      </w:r>
    </w:p>
    <w:p w14:paraId="05A47582" w14:textId="713D28C1" w:rsidR="005124C7" w:rsidRDefault="00AF2006" w:rsidP="005124C7">
      <w:r>
        <w:t>Director email</w:t>
      </w:r>
      <w:r w:rsidR="005124C7">
        <w:t xml:space="preserve">: </w:t>
      </w:r>
    </w:p>
    <w:p w14:paraId="113CB566" w14:textId="3730AB45" w:rsidR="005124C7" w:rsidRDefault="00AF2006" w:rsidP="005124C7">
      <w:r>
        <w:t>Organ</w:t>
      </w:r>
      <w:r w:rsidR="00E541B6">
        <w:t>ization Name</w:t>
      </w:r>
      <w:r w:rsidR="005124C7">
        <w:t xml:space="preserve">: </w:t>
      </w:r>
    </w:p>
    <w:p w14:paraId="6107D43B" w14:textId="51A37201" w:rsidR="005124C7" w:rsidRDefault="00E541B6" w:rsidP="005124C7">
      <w:r>
        <w:t>Organization Address</w:t>
      </w:r>
      <w:r w:rsidR="005124C7">
        <w:t>:</w:t>
      </w:r>
    </w:p>
    <w:p w14:paraId="1355BB84" w14:textId="77777777" w:rsidR="005124C7" w:rsidRPr="00B9335A" w:rsidRDefault="005124C7" w:rsidP="005124C7">
      <w:pPr>
        <w:rPr>
          <w:i/>
          <w:iCs/>
        </w:rPr>
      </w:pPr>
      <w:r w:rsidRPr="00B9335A">
        <w:rPr>
          <w:i/>
          <w:iCs/>
        </w:rPr>
        <w:t>*Add more rows as needed</w:t>
      </w:r>
      <w:r>
        <w:rPr>
          <w:i/>
          <w:iCs/>
        </w:rPr>
        <w:t>.</w:t>
      </w:r>
    </w:p>
    <w:p w14:paraId="5B07651C" w14:textId="77777777" w:rsidR="005124C7" w:rsidRPr="006D5CF4" w:rsidRDefault="005124C7" w:rsidP="005124C7">
      <w:bookmarkStart w:id="14" w:name="_Toc127375235"/>
      <w:r w:rsidRPr="006D5CF4">
        <w:t>Amount of the request for grant period (</w:t>
      </w:r>
      <w:r>
        <w:t>September</w:t>
      </w:r>
      <w:r w:rsidRPr="006D5CF4">
        <w:t xml:space="preserve"> 1, 2023 – June </w:t>
      </w:r>
      <w:r>
        <w:t>30</w:t>
      </w:r>
      <w:r w:rsidRPr="006D5CF4">
        <w:t>, 2024):</w:t>
      </w:r>
    </w:p>
    <w:p w14:paraId="45BEB8D1" w14:textId="373A66CD" w:rsidR="005124C7" w:rsidRDefault="005124C7" w:rsidP="005124C7">
      <w:r w:rsidRPr="002A30B6">
        <w:t>$</w:t>
      </w:r>
      <w:r w:rsidR="00263737">
        <w:t xml:space="preserve">500 - </w:t>
      </w:r>
      <w:r w:rsidR="002773DE">
        <w:t>$800</w:t>
      </w:r>
    </w:p>
    <w:p w14:paraId="7DD66FC4" w14:textId="400667E9" w:rsidR="00041661" w:rsidRDefault="00041661" w:rsidP="005124C7">
      <w:r>
        <w:t>Project Statement</w:t>
      </w:r>
    </w:p>
    <w:p w14:paraId="682561E4" w14:textId="286E5F40" w:rsidR="00041661" w:rsidRDefault="00041661" w:rsidP="00AA2CD0">
      <w:pPr>
        <w:pBdr>
          <w:top w:val="single" w:sz="4" w:space="1" w:color="auto"/>
          <w:left w:val="single" w:sz="4" w:space="4" w:color="auto"/>
          <w:bottom w:val="single" w:sz="4" w:space="31" w:color="auto"/>
          <w:right w:val="single" w:sz="4" w:space="4" w:color="auto"/>
          <w:between w:val="single" w:sz="4" w:space="1" w:color="auto"/>
          <w:bar w:val="single" w:sz="4" w:color="auto"/>
        </w:pBdr>
      </w:pPr>
    </w:p>
    <w:p w14:paraId="40C4F501" w14:textId="77777777" w:rsidR="005124C7" w:rsidRPr="0005022A" w:rsidRDefault="005124C7" w:rsidP="005124C7">
      <w:pPr>
        <w:rPr>
          <w:sz w:val="15"/>
          <w:szCs w:val="15"/>
        </w:rPr>
      </w:pPr>
      <w:r w:rsidRPr="0005022A">
        <w:rPr>
          <w:sz w:val="15"/>
          <w:szCs w:val="15"/>
        </w:rPr>
        <w:t>(Should agree with Proposed Budget and not to exceed $25,000)</w:t>
      </w:r>
    </w:p>
    <w:p w14:paraId="5EF8015A" w14:textId="77777777" w:rsidR="005124C7" w:rsidRDefault="005124C7" w:rsidP="005124C7">
      <w:pPr>
        <w:spacing w:after="360"/>
      </w:pPr>
      <w:r>
        <w:rPr>
          <w:noProof/>
        </w:rPr>
        <mc:AlternateContent>
          <mc:Choice Requires="wps">
            <w:drawing>
              <wp:anchor distT="0" distB="0" distL="114300" distR="114300" simplePos="0" relativeHeight="251666447" behindDoc="0" locked="0" layoutInCell="1" allowOverlap="1" wp14:anchorId="187EF591" wp14:editId="33A426E1">
                <wp:simplePos x="0" y="0"/>
                <wp:positionH relativeFrom="column">
                  <wp:posOffset>-1</wp:posOffset>
                </wp:positionH>
                <wp:positionV relativeFrom="paragraph">
                  <wp:posOffset>375925</wp:posOffset>
                </wp:positionV>
                <wp:extent cx="5942965" cy="0"/>
                <wp:effectExtent l="0" t="0" r="13335" b="12700"/>
                <wp:wrapNone/>
                <wp:docPr id="13" name="Straight Connector 13" descr="P48#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2965"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EA0EB8" id="Straight Connector 13" o:spid="_x0000_s1026" alt="P48#y1" style="position:absolute;z-index:2516664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6pt" to="467.9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" strokecolor="#d8d8d8 [2732]" strokeweight=".5pt">
                <v:stroke joinstyle="miter"/>
              </v:line>
            </w:pict>
          </mc:Fallback>
        </mc:AlternateContent>
      </w:r>
    </w:p>
    <w:p w14:paraId="6B58B94D" w14:textId="77777777" w:rsidR="005124C7" w:rsidRPr="00A07698" w:rsidRDefault="005124C7" w:rsidP="005124C7">
      <w:pPr>
        <w:rPr>
          <w:szCs w:val="18"/>
        </w:rPr>
      </w:pPr>
      <w:r w:rsidRPr="00A07698">
        <w:rPr>
          <w:szCs w:val="18"/>
        </w:rPr>
        <w:t xml:space="preserve">Signature of </w:t>
      </w:r>
      <w:r>
        <w:rPr>
          <w:szCs w:val="18"/>
        </w:rPr>
        <w:t>Contact Person</w:t>
      </w:r>
      <w:r>
        <w:rPr>
          <w:szCs w:val="18"/>
        </w:rPr>
        <w:tab/>
      </w:r>
      <w:r>
        <w:rPr>
          <w:szCs w:val="18"/>
        </w:rPr>
        <w:tab/>
      </w:r>
      <w:r>
        <w:rPr>
          <w:szCs w:val="18"/>
        </w:rPr>
        <w:tab/>
      </w:r>
      <w:r>
        <w:rPr>
          <w:szCs w:val="18"/>
        </w:rPr>
        <w:tab/>
      </w:r>
      <w:r>
        <w:rPr>
          <w:szCs w:val="18"/>
        </w:rPr>
        <w:tab/>
        <w:t>Date</w:t>
      </w:r>
    </w:p>
    <w:p w14:paraId="45C9B67C" w14:textId="77777777" w:rsidR="005124C7" w:rsidRPr="00A07698" w:rsidRDefault="0005022A" w:rsidP="005124C7">
      <w:pPr>
        <w:spacing w:after="360"/>
        <w:rPr>
          <w:szCs w:val="18"/>
        </w:rPr>
      </w:pPr>
      <w:r>
        <w:rPr>
          <w:noProof/>
        </w:rPr>
        <mc:AlternateContent>
          <mc:Choice Requires="wps">
            <w:drawing>
              <wp:anchor distT="0" distB="0" distL="114300" distR="114300" simplePos="0" relativeHeight="251672591" behindDoc="0" locked="0" layoutInCell="1" allowOverlap="1" wp14:anchorId="56B4031A" wp14:editId="3B74590F">
                <wp:simplePos x="0" y="0"/>
                <wp:positionH relativeFrom="column">
                  <wp:posOffset>-1</wp:posOffset>
                </wp:positionH>
                <wp:positionV relativeFrom="paragraph">
                  <wp:posOffset>351842</wp:posOffset>
                </wp:positionV>
                <wp:extent cx="5942965" cy="0"/>
                <wp:effectExtent l="0" t="0" r="13335" b="12700"/>
                <wp:wrapNone/>
                <wp:docPr id="192111220" name="Straight Connector 192111220" descr="P50#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2965"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555053" id="Straight Connector 192111220" o:spid="_x0000_s1026" alt="P50#y1" style="position:absolute;z-index:2516725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7.7pt" to="467.9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" strokecolor="#d8d8d8 [2732]" strokeweight=".5pt">
                <v:stroke joinstyle="miter"/>
              </v:line>
            </w:pict>
          </mc:Fallback>
        </mc:AlternateContent>
      </w:r>
    </w:p>
    <w:p w14:paraId="666A8218" w14:textId="77777777" w:rsidR="005124C7" w:rsidRPr="00A07698" w:rsidRDefault="005124C7" w:rsidP="005124C7">
      <w:pPr>
        <w:rPr>
          <w:szCs w:val="18"/>
        </w:rPr>
      </w:pPr>
      <w:r>
        <w:rPr>
          <w:szCs w:val="18"/>
        </w:rPr>
        <w:t>Printed Name of Contact Person</w:t>
      </w:r>
      <w:r>
        <w:rPr>
          <w:szCs w:val="18"/>
        </w:rPr>
        <w:tab/>
      </w:r>
      <w:r>
        <w:rPr>
          <w:szCs w:val="18"/>
        </w:rPr>
        <w:tab/>
      </w:r>
      <w:r>
        <w:rPr>
          <w:szCs w:val="18"/>
        </w:rPr>
        <w:tab/>
      </w:r>
      <w:r>
        <w:rPr>
          <w:szCs w:val="18"/>
        </w:rPr>
        <w:tab/>
        <w:t>Title</w:t>
      </w:r>
    </w:p>
    <w:bookmarkEnd w:id="14"/>
    <w:p w14:paraId="1F0DC4C3" w14:textId="77777777" w:rsidR="005124C7" w:rsidRDefault="0005022A" w:rsidP="005124C7">
      <w:pPr>
        <w:spacing w:after="360"/>
      </w:pPr>
      <w:r>
        <w:rPr>
          <w:noProof/>
        </w:rPr>
        <mc:AlternateContent>
          <mc:Choice Requires="wps">
            <w:drawing>
              <wp:anchor distT="0" distB="0" distL="114300" distR="114300" simplePos="0" relativeHeight="251670543" behindDoc="0" locked="0" layoutInCell="1" allowOverlap="1" wp14:anchorId="269837B7" wp14:editId="79896DB0">
                <wp:simplePos x="0" y="0"/>
                <wp:positionH relativeFrom="column">
                  <wp:posOffset>-1</wp:posOffset>
                </wp:positionH>
                <wp:positionV relativeFrom="paragraph">
                  <wp:posOffset>358623</wp:posOffset>
                </wp:positionV>
                <wp:extent cx="5943511" cy="0"/>
                <wp:effectExtent l="0" t="0" r="13335" b="12700"/>
                <wp:wrapNone/>
                <wp:docPr id="1152236767" name="Straight Connector 1152236767" descr="P52#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3511"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171A20" id="Straight Connector 1152236767" o:spid="_x0000_s1026" alt="P52#y1" style="position:absolute;z-index:2516705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8.25pt" to="468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" strokecolor="#d8d8d8 [2732]" strokeweight=".5pt">
                <v:stroke joinstyle="miter"/>
              </v:line>
            </w:pict>
          </mc:Fallback>
        </mc:AlternateContent>
      </w:r>
    </w:p>
    <w:p w14:paraId="6E4231D9" w14:textId="77777777" w:rsidR="005124C7" w:rsidRPr="00A07698" w:rsidRDefault="005124C7" w:rsidP="005124C7">
      <w:pPr>
        <w:rPr>
          <w:szCs w:val="18"/>
        </w:rPr>
      </w:pPr>
      <w:r w:rsidRPr="00A07698">
        <w:rPr>
          <w:szCs w:val="18"/>
        </w:rPr>
        <w:t xml:space="preserve">Signature of </w:t>
      </w:r>
      <w:r>
        <w:rPr>
          <w:szCs w:val="18"/>
        </w:rPr>
        <w:t>Superintendent of Schools</w:t>
      </w:r>
      <w:r>
        <w:rPr>
          <w:szCs w:val="18"/>
        </w:rPr>
        <w:tab/>
      </w:r>
      <w:r>
        <w:rPr>
          <w:szCs w:val="18"/>
        </w:rPr>
        <w:tab/>
      </w:r>
      <w:r>
        <w:rPr>
          <w:szCs w:val="18"/>
        </w:rPr>
        <w:tab/>
      </w:r>
      <w:r>
        <w:rPr>
          <w:szCs w:val="18"/>
        </w:rPr>
        <w:tab/>
        <w:t>Date</w:t>
      </w:r>
    </w:p>
    <w:p w14:paraId="7C7F36D5" w14:textId="77777777" w:rsidR="005124C7" w:rsidRPr="00A07698" w:rsidRDefault="0005022A" w:rsidP="005124C7">
      <w:pPr>
        <w:spacing w:after="360"/>
        <w:rPr>
          <w:szCs w:val="18"/>
        </w:rPr>
      </w:pPr>
      <w:r>
        <w:rPr>
          <w:noProof/>
        </w:rPr>
        <mc:AlternateContent>
          <mc:Choice Requires="wps">
            <w:drawing>
              <wp:anchor distT="0" distB="0" distL="114300" distR="114300" simplePos="0" relativeHeight="251668495" behindDoc="0" locked="0" layoutInCell="1" allowOverlap="1" wp14:anchorId="2696827E" wp14:editId="2841DF97">
                <wp:simplePos x="0" y="0"/>
                <wp:positionH relativeFrom="column">
                  <wp:posOffset>15114</wp:posOffset>
                </wp:positionH>
                <wp:positionV relativeFrom="paragraph">
                  <wp:posOffset>357211</wp:posOffset>
                </wp:positionV>
                <wp:extent cx="5964046" cy="0"/>
                <wp:effectExtent l="0" t="0" r="5080" b="12700"/>
                <wp:wrapNone/>
                <wp:docPr id="1472975709" name="Straight Connector 1472975709" descr="P54#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64046"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7360A2" id="Straight Connector 1472975709" o:spid="_x0000_s1026" alt="P54#y1" style="position:absolute;z-index:2516684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28.15pt" to="470.8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" strokecolor="#d8d8d8 [2732]" strokeweight=".5pt">
                <v:stroke joinstyle="miter"/>
              </v:line>
            </w:pict>
          </mc:Fallback>
        </mc:AlternateContent>
      </w:r>
    </w:p>
    <w:p w14:paraId="376783E3" w14:textId="77777777" w:rsidR="005124C7" w:rsidRPr="00A07698" w:rsidRDefault="005124C7" w:rsidP="005124C7">
      <w:pPr>
        <w:rPr>
          <w:szCs w:val="18"/>
        </w:rPr>
      </w:pPr>
      <w:r>
        <w:rPr>
          <w:szCs w:val="18"/>
        </w:rPr>
        <w:t>Printed Name of Superintendent</w:t>
      </w:r>
      <w:r>
        <w:rPr>
          <w:szCs w:val="18"/>
        </w:rPr>
        <w:tab/>
      </w:r>
      <w:r>
        <w:rPr>
          <w:szCs w:val="18"/>
        </w:rPr>
        <w:tab/>
      </w:r>
      <w:r>
        <w:rPr>
          <w:szCs w:val="18"/>
        </w:rPr>
        <w:tab/>
      </w:r>
      <w:r>
        <w:rPr>
          <w:szCs w:val="18"/>
        </w:rPr>
        <w:tab/>
        <w:t>LEA Name</w:t>
      </w:r>
    </w:p>
    <w:p w14:paraId="193B74B5" w14:textId="77777777" w:rsidR="005124C7" w:rsidRDefault="005124C7">
      <w:pPr>
        <w:spacing w:before="0" w:after="160" w:line="259" w:lineRule="auto"/>
      </w:pPr>
      <w:r>
        <w:br w:type="page"/>
      </w:r>
    </w:p>
    <w:p w14:paraId="18F9040C" w14:textId="77777777" w:rsidR="00337145" w:rsidRPr="00863924" w:rsidRDefault="005124C7" w:rsidP="00337145">
      <w:pPr>
        <w:pStyle w:val="Heading1"/>
      </w:pPr>
      <w:bookmarkStart w:id="15" w:name="_Toc157759227"/>
      <w:r>
        <w:lastRenderedPageBreak/>
        <w:t>Project Narrative</w:t>
      </w:r>
      <w:bookmarkEnd w:id="15"/>
    </w:p>
    <w:p w14:paraId="241CEDFE" w14:textId="0A991EE7" w:rsidR="0005022A" w:rsidRDefault="0005022A" w:rsidP="0005022A">
      <w:pPr>
        <w:pStyle w:val="Heading2"/>
      </w:pPr>
      <w:r>
        <w:t>PROJECT Abstract (</w:t>
      </w:r>
      <w:r w:rsidR="00EF1CE1">
        <w:t>25</w:t>
      </w:r>
      <w:r>
        <w:t>0 WORDS)</w:t>
      </w:r>
    </w:p>
    <w:p w14:paraId="04E2F481" w14:textId="77777777" w:rsidR="0005022A" w:rsidRDefault="0005022A" w:rsidP="0005022A">
      <w:r>
        <w:t>In the Project Abstract, introduce the project to the reader. The abstract should be factual, brief, and focused on the organization’s efforts. Do not assume the reader is familiar with the proposed project. The project abstract should cover the core aspects of the proposed project, such as the populations served, a brief description of the goals, the strategies to meet them, and the roles of the partners.</w:t>
      </w:r>
    </w:p>
    <w:tbl>
      <w:tblPr>
        <w:tblStyle w:val="TableGrid"/>
        <w:tblW w:w="9350" w:type="dxa"/>
        <w:tblLayout w:type="fixed"/>
        <w:tblLook w:val="04A0" w:firstRow="1" w:lastRow="0" w:firstColumn="1" w:lastColumn="0" w:noHBand="0" w:noVBand="1"/>
      </w:tblPr>
      <w:tblGrid>
        <w:gridCol w:w="9350"/>
      </w:tblGrid>
      <w:tr w:rsidR="0005022A" w14:paraId="295EBEF7" w14:textId="77777777" w:rsidTr="0005022A">
        <w:trPr>
          <w:trHeight w:val="2755"/>
        </w:trPr>
        <w:tc>
          <w:tcPr>
            <w:tcW w:w="9350" w:type="dxa"/>
          </w:tcPr>
          <w:p w14:paraId="11CABA6E" w14:textId="77777777" w:rsidR="0005022A" w:rsidRPr="0005022A" w:rsidRDefault="0005022A" w:rsidP="00FA49EF"/>
        </w:tc>
      </w:tr>
    </w:tbl>
    <w:p w14:paraId="32D0DBA1" w14:textId="77777777" w:rsidR="00337145" w:rsidRPr="00667FCC" w:rsidRDefault="0005022A" w:rsidP="00667FCC">
      <w:pPr>
        <w:pStyle w:val="Heading2"/>
      </w:pPr>
      <w:r>
        <w:t>extent of need</w:t>
      </w:r>
    </w:p>
    <w:p w14:paraId="1186776C" w14:textId="29CBCE00" w:rsidR="00667FCC" w:rsidRDefault="00E33707" w:rsidP="0005022A">
      <w:bookmarkStart w:id="16" w:name="_Toc127375246"/>
      <w:r>
        <w:t>Describe a clearly defined, data-supported problem</w:t>
      </w:r>
      <w:r w:rsidR="00BF2128">
        <w:t>, condition, or need to be addressed through the Fiscal Year 2024 School Waste Reduction and Composting grant.</w:t>
      </w:r>
    </w:p>
    <w:tbl>
      <w:tblPr>
        <w:tblStyle w:val="TableGrid"/>
        <w:tblW w:w="9350" w:type="dxa"/>
        <w:tblLayout w:type="fixed"/>
        <w:tblLook w:val="04A0" w:firstRow="1" w:lastRow="0" w:firstColumn="1" w:lastColumn="0" w:noHBand="0" w:noVBand="1"/>
      </w:tblPr>
      <w:tblGrid>
        <w:gridCol w:w="9350"/>
      </w:tblGrid>
      <w:tr w:rsidR="0005022A" w14:paraId="11C887F6" w14:textId="77777777" w:rsidTr="00FA49EF">
        <w:trPr>
          <w:trHeight w:val="2755"/>
        </w:trPr>
        <w:tc>
          <w:tcPr>
            <w:tcW w:w="9350" w:type="dxa"/>
          </w:tcPr>
          <w:p w14:paraId="6EA02C18" w14:textId="77777777" w:rsidR="0005022A" w:rsidRPr="0005022A" w:rsidRDefault="0005022A" w:rsidP="00FA49EF"/>
        </w:tc>
      </w:tr>
    </w:tbl>
    <w:bookmarkEnd w:id="16"/>
    <w:p w14:paraId="33CBFE63" w14:textId="77777777" w:rsidR="0005022A" w:rsidRDefault="0005022A" w:rsidP="00C35DE2">
      <w:pPr>
        <w:pStyle w:val="Heading2"/>
      </w:pPr>
      <w:r>
        <w:t>GOALS, MEASURABLE OUTCOMES AND MILESTONES</w:t>
      </w:r>
    </w:p>
    <w:p w14:paraId="37E81BBA" w14:textId="77777777" w:rsidR="00F81E05" w:rsidRPr="00827201" w:rsidRDefault="00272A04" w:rsidP="00BF1FB0">
      <w:pPr>
        <w:pStyle w:val="Heading3"/>
      </w:pPr>
      <w:r w:rsidRPr="00827201">
        <w:t>Goals</w:t>
      </w:r>
    </w:p>
    <w:p w14:paraId="33EADD61" w14:textId="6D05EFEA" w:rsidR="0005022A" w:rsidRDefault="00EB05FA" w:rsidP="0005022A">
      <w:r>
        <w:t>State the overall goals of the Project</w:t>
      </w:r>
      <w:r w:rsidR="00A80ABE">
        <w:t>. The goal(s) should address the main problem identified at the beginning of the needs assessment</w:t>
      </w:r>
      <w:r w:rsidR="00354049">
        <w:t>.</w:t>
      </w:r>
    </w:p>
    <w:p w14:paraId="5AE57864" w14:textId="74F5D779" w:rsidR="00CF7E3C" w:rsidRDefault="001503CA" w:rsidP="001503CA">
      <w:pPr>
        <w:pStyle w:val="Heading3"/>
      </w:pPr>
      <w:r>
        <w:t>Measurable Outcomes</w:t>
      </w:r>
    </w:p>
    <w:p w14:paraId="3C7EDCA1" w14:textId="77777777" w:rsidR="00660636" w:rsidRDefault="00660636" w:rsidP="00660636">
      <w:r>
        <w:t xml:space="preserve">Measurable Outcomes are the anticipated outcomes to be accomplished for each year of the project and must be related to a goal. Outcomes break the long-term goal into steps or address the factors contributing to the problem addressed by the goal. It is imperative that outcomes be established for every target population the project is designed to affect. </w:t>
      </w:r>
    </w:p>
    <w:p w14:paraId="69E2DD69" w14:textId="77777777" w:rsidR="00660636" w:rsidRDefault="00660636" w:rsidP="002E2019">
      <w:pPr>
        <w:pStyle w:val="ListBullet2"/>
      </w:pPr>
      <w:r>
        <w:t>Below are some tips for writing outcomes:</w:t>
      </w:r>
    </w:p>
    <w:p w14:paraId="3F54F10B" w14:textId="3CEE1493" w:rsidR="00660636" w:rsidRDefault="00660636" w:rsidP="002E2019">
      <w:pPr>
        <w:pStyle w:val="ListBullet2"/>
      </w:pPr>
      <w:r>
        <w:t>State your outcome in quantifiable terms.</w:t>
      </w:r>
    </w:p>
    <w:p w14:paraId="38AFFC0D" w14:textId="0B609230" w:rsidR="00660636" w:rsidRDefault="00660636" w:rsidP="002E2019">
      <w:pPr>
        <w:pStyle w:val="ListBullet2"/>
      </w:pPr>
      <w:r>
        <w:lastRenderedPageBreak/>
        <w:t>Outcomes should specify the result of an activity.</w:t>
      </w:r>
    </w:p>
    <w:p w14:paraId="52655C62" w14:textId="1771741E" w:rsidR="00660636" w:rsidRDefault="00660636" w:rsidP="002E2019">
      <w:pPr>
        <w:pStyle w:val="ListBullet2"/>
      </w:pPr>
      <w:r>
        <w:t>Outcomes should identify the target audience or community being served.</w:t>
      </w:r>
    </w:p>
    <w:p w14:paraId="7DC9FD5E" w14:textId="00F6D7E0" w:rsidR="00827201" w:rsidRDefault="00660636" w:rsidP="002E2019">
      <w:pPr>
        <w:pStyle w:val="ListBullet2"/>
      </w:pPr>
      <w:r>
        <w:t>Objectives need to be realistic and capable of being accomplished within the grant period.</w:t>
      </w:r>
    </w:p>
    <w:p w14:paraId="09CF644B" w14:textId="4AFA061D" w:rsidR="002E2019" w:rsidRDefault="00DC12C3" w:rsidP="00DC12C3">
      <w:pPr>
        <w:pStyle w:val="Heading3"/>
      </w:pPr>
      <w:r>
        <w:t>Milestones</w:t>
      </w:r>
    </w:p>
    <w:p w14:paraId="62BF5194" w14:textId="77777777" w:rsidR="00A976BF" w:rsidRDefault="00A976BF" w:rsidP="00A976BF">
      <w:r>
        <w:t xml:space="preserve">Ongoing evaluation is essential to the management of a project. Since goals and outcomes are not evaluated until the end of the year, milestones must be established to measure progress during the year. Milestones should be evaluated during the year, either quarterly or semiannually. </w:t>
      </w:r>
    </w:p>
    <w:p w14:paraId="65FE4B64" w14:textId="60A986D0" w:rsidR="00DC12C3" w:rsidRDefault="00A976BF" w:rsidP="00A976BF">
      <w:r>
        <w:t>Since milestones are intended to indicate progress towards an outcome, each milestone must be related to a stated outcome. Keep in mind that milestones are indicators of progress and may not use the same measurement tool as the objective to which they are related. A project may take months before there is an impact on clients, or the rate of improvement may level off over time. Milestones should anticipate this and be gauged accordingly. Be sure that milestones are ambitious, yet attainable.</w:t>
      </w:r>
    </w:p>
    <w:p w14:paraId="20FBD286" w14:textId="77777777" w:rsidR="00B50D79" w:rsidRDefault="00B50D79" w:rsidP="00A976BF"/>
    <w:p w14:paraId="5386E205" w14:textId="77777777" w:rsidR="00B50D79" w:rsidRPr="00DC12C3" w:rsidRDefault="00B50D79" w:rsidP="00A976BF"/>
    <w:tbl>
      <w:tblPr>
        <w:tblStyle w:val="TableGrid"/>
        <w:tblW w:w="9350" w:type="dxa"/>
        <w:tblLayout w:type="fixed"/>
        <w:tblLook w:val="04A0" w:firstRow="1" w:lastRow="0" w:firstColumn="1" w:lastColumn="0" w:noHBand="0" w:noVBand="1"/>
      </w:tblPr>
      <w:tblGrid>
        <w:gridCol w:w="9350"/>
      </w:tblGrid>
      <w:tr w:rsidR="00797259" w14:paraId="0DCFC943" w14:textId="77777777" w:rsidTr="00FA49EF">
        <w:trPr>
          <w:trHeight w:val="864"/>
        </w:trPr>
        <w:tc>
          <w:tcPr>
            <w:tcW w:w="9350" w:type="dxa"/>
          </w:tcPr>
          <w:p w14:paraId="543B9BAB" w14:textId="77777777" w:rsidR="00797259" w:rsidRDefault="00797259" w:rsidP="00FA49EF">
            <w:pPr>
              <w:rPr>
                <w:szCs w:val="20"/>
              </w:rPr>
            </w:pPr>
            <w:r w:rsidRPr="000224D8">
              <w:rPr>
                <w:b/>
                <w:bCs/>
              </w:rPr>
              <w:t xml:space="preserve">Goal </w:t>
            </w:r>
            <w:r>
              <w:rPr>
                <w:b/>
                <w:bCs/>
              </w:rPr>
              <w:t>1</w:t>
            </w:r>
            <w:r w:rsidRPr="000224D8">
              <w:rPr>
                <w:b/>
                <w:bCs/>
              </w:rPr>
              <w:t>:</w:t>
            </w:r>
            <w:r w:rsidRPr="0015345E">
              <w:t xml:space="preserve"> </w:t>
            </w:r>
          </w:p>
        </w:tc>
      </w:tr>
    </w:tbl>
    <w:tbl>
      <w:tblPr>
        <w:tblW w:w="5003"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top w:w="72" w:type="dxa"/>
          <w:bottom w:w="72" w:type="dxa"/>
        </w:tblCellMar>
        <w:tblLook w:val="0420" w:firstRow="1" w:lastRow="0" w:firstColumn="0" w:lastColumn="0" w:noHBand="0" w:noVBand="1"/>
      </w:tblPr>
      <w:tblGrid>
        <w:gridCol w:w="1815"/>
        <w:gridCol w:w="2545"/>
        <w:gridCol w:w="2545"/>
        <w:gridCol w:w="2451"/>
      </w:tblGrid>
      <w:tr w:rsidR="00820991" w14:paraId="3E34B3FF" w14:textId="77777777" w:rsidTr="00357D5E">
        <w:trPr>
          <w:trHeight w:val="701"/>
          <w:tblHeader/>
        </w:trPr>
        <w:tc>
          <w:tcPr>
            <w:tcW w:w="1814" w:type="dxa"/>
            <w:tcBorders>
              <w:bottom w:val="single" w:sz="4" w:space="0" w:color="auto"/>
            </w:tcBorders>
            <w:shd w:val="clear" w:color="auto" w:fill="404040" w:themeFill="text1" w:themeFillTint="BF"/>
          </w:tcPr>
          <w:p w14:paraId="1AF0BAF9" w14:textId="77777777" w:rsidR="00820991" w:rsidRPr="00127471" w:rsidRDefault="00820991" w:rsidP="00902DAF">
            <w:pPr>
              <w:jc w:val="center"/>
              <w:rPr>
                <w:b/>
                <w:color w:val="FFFFFF" w:themeColor="background1"/>
              </w:rPr>
            </w:pPr>
            <w:bookmarkStart w:id="17" w:name="_Hlk157760956"/>
            <w:r w:rsidRPr="00127471">
              <w:rPr>
                <w:b/>
                <w:color w:val="FFFFFF" w:themeColor="background1"/>
              </w:rPr>
              <w:t>Activity</w:t>
            </w:r>
          </w:p>
        </w:tc>
        <w:tc>
          <w:tcPr>
            <w:tcW w:w="2545" w:type="dxa"/>
            <w:tcBorders>
              <w:bottom w:val="single" w:sz="4" w:space="0" w:color="auto"/>
            </w:tcBorders>
            <w:shd w:val="clear" w:color="auto" w:fill="404040" w:themeFill="text1" w:themeFillTint="BF"/>
          </w:tcPr>
          <w:p w14:paraId="2041B481" w14:textId="77777777" w:rsidR="00820991" w:rsidRPr="00127471" w:rsidRDefault="00820991" w:rsidP="00902DAF">
            <w:pPr>
              <w:jc w:val="center"/>
              <w:rPr>
                <w:b/>
                <w:bCs/>
                <w:color w:val="FFFFFF" w:themeColor="background1"/>
                <w:szCs w:val="20"/>
              </w:rPr>
            </w:pPr>
            <w:r w:rsidRPr="00127471">
              <w:rPr>
                <w:b/>
                <w:bCs/>
                <w:color w:val="FFFFFF" w:themeColor="background1"/>
                <w:szCs w:val="20"/>
              </w:rPr>
              <w:t>Identified Need</w:t>
            </w:r>
          </w:p>
        </w:tc>
        <w:tc>
          <w:tcPr>
            <w:tcW w:w="2545" w:type="dxa"/>
            <w:tcBorders>
              <w:bottom w:val="single" w:sz="4" w:space="0" w:color="auto"/>
            </w:tcBorders>
            <w:shd w:val="clear" w:color="auto" w:fill="404040" w:themeFill="text1" w:themeFillTint="BF"/>
          </w:tcPr>
          <w:p w14:paraId="13B68EBC" w14:textId="77777777" w:rsidR="00820991" w:rsidRPr="00127471" w:rsidRDefault="00820991" w:rsidP="00902DAF">
            <w:pPr>
              <w:jc w:val="center"/>
              <w:rPr>
                <w:b/>
                <w:bCs/>
                <w:color w:val="FFFFFF" w:themeColor="background1"/>
                <w:szCs w:val="20"/>
              </w:rPr>
            </w:pPr>
            <w:r w:rsidRPr="00127471">
              <w:rPr>
                <w:b/>
                <w:bCs/>
                <w:color w:val="FFFFFF" w:themeColor="background1"/>
                <w:szCs w:val="20"/>
              </w:rPr>
              <w:t>Milestone(s)</w:t>
            </w:r>
          </w:p>
        </w:tc>
        <w:tc>
          <w:tcPr>
            <w:tcW w:w="2451" w:type="dxa"/>
            <w:tcBorders>
              <w:bottom w:val="single" w:sz="4" w:space="0" w:color="auto"/>
            </w:tcBorders>
            <w:shd w:val="clear" w:color="auto" w:fill="404040" w:themeFill="text1" w:themeFillTint="BF"/>
          </w:tcPr>
          <w:p w14:paraId="5D8E7BEA" w14:textId="77777777" w:rsidR="00820991" w:rsidRPr="00127471" w:rsidRDefault="00820991" w:rsidP="00902DAF">
            <w:pPr>
              <w:jc w:val="center"/>
              <w:rPr>
                <w:b/>
                <w:bCs/>
                <w:color w:val="FFFFFF" w:themeColor="background1"/>
                <w:szCs w:val="20"/>
              </w:rPr>
            </w:pPr>
            <w:r w:rsidRPr="00127471">
              <w:rPr>
                <w:b/>
                <w:bCs/>
                <w:color w:val="FFFFFF" w:themeColor="background1"/>
                <w:szCs w:val="20"/>
              </w:rPr>
              <w:t>Expected Outcome(s)</w:t>
            </w:r>
          </w:p>
        </w:tc>
      </w:tr>
      <w:tr w:rsidR="00820991" w14:paraId="72F0F53F" w14:textId="77777777" w:rsidTr="00357D5E">
        <w:trPr>
          <w:trHeight w:val="482"/>
        </w:trPr>
        <w:tc>
          <w:tcPr>
            <w:tcW w:w="1814" w:type="dxa"/>
            <w:tcBorders>
              <w:top w:val="single" w:sz="4" w:space="0" w:color="auto"/>
              <w:left w:val="single" w:sz="4" w:space="0" w:color="auto"/>
              <w:bottom w:val="single" w:sz="4" w:space="0" w:color="auto"/>
              <w:right w:val="single" w:sz="4" w:space="0" w:color="auto"/>
            </w:tcBorders>
            <w:shd w:val="clear" w:color="auto" w:fill="FFFFFF" w:themeFill="background1"/>
          </w:tcPr>
          <w:p w14:paraId="06EA1E5F" w14:textId="248502F2" w:rsidR="00820991" w:rsidRPr="00071A16" w:rsidRDefault="00820991" w:rsidP="00902DAF"/>
        </w:tc>
        <w:tc>
          <w:tcPr>
            <w:tcW w:w="2545" w:type="dxa"/>
            <w:tcBorders>
              <w:top w:val="single" w:sz="4" w:space="0" w:color="auto"/>
              <w:left w:val="single" w:sz="4" w:space="0" w:color="auto"/>
              <w:bottom w:val="single" w:sz="4" w:space="0" w:color="auto"/>
              <w:right w:val="single" w:sz="4" w:space="0" w:color="auto"/>
            </w:tcBorders>
          </w:tcPr>
          <w:p w14:paraId="5E9BE918" w14:textId="77777777" w:rsidR="00820991" w:rsidRPr="00071A16" w:rsidRDefault="00820991" w:rsidP="00902DAF">
            <w:pPr>
              <w:pStyle w:val="ListBullet"/>
              <w:numPr>
                <w:ilvl w:val="0"/>
                <w:numId w:val="0"/>
              </w:numPr>
            </w:pPr>
          </w:p>
        </w:tc>
        <w:tc>
          <w:tcPr>
            <w:tcW w:w="2545" w:type="dxa"/>
            <w:tcBorders>
              <w:top w:val="single" w:sz="4" w:space="0" w:color="auto"/>
              <w:left w:val="single" w:sz="4" w:space="0" w:color="auto"/>
              <w:bottom w:val="single" w:sz="4" w:space="0" w:color="auto"/>
              <w:right w:val="single" w:sz="4" w:space="0" w:color="auto"/>
            </w:tcBorders>
          </w:tcPr>
          <w:p w14:paraId="1E4A1B9B" w14:textId="77777777" w:rsidR="00820991" w:rsidRPr="00071A16" w:rsidRDefault="00820991" w:rsidP="00902DAF"/>
        </w:tc>
        <w:tc>
          <w:tcPr>
            <w:tcW w:w="2451" w:type="dxa"/>
            <w:tcBorders>
              <w:top w:val="single" w:sz="4" w:space="0" w:color="auto"/>
              <w:left w:val="single" w:sz="4" w:space="0" w:color="auto"/>
              <w:bottom w:val="single" w:sz="4" w:space="0" w:color="auto"/>
              <w:right w:val="single" w:sz="4" w:space="0" w:color="auto"/>
            </w:tcBorders>
          </w:tcPr>
          <w:p w14:paraId="1C11D3A4" w14:textId="77777777" w:rsidR="00820991" w:rsidRPr="00071A16" w:rsidRDefault="00820991" w:rsidP="00902DAF"/>
        </w:tc>
      </w:tr>
      <w:tr w:rsidR="00820991" w14:paraId="3DB05764" w14:textId="77777777" w:rsidTr="00357D5E">
        <w:trPr>
          <w:trHeight w:val="482"/>
        </w:trPr>
        <w:tc>
          <w:tcPr>
            <w:tcW w:w="1814" w:type="dxa"/>
            <w:tcBorders>
              <w:top w:val="single" w:sz="4" w:space="0" w:color="auto"/>
              <w:left w:val="single" w:sz="4" w:space="0" w:color="auto"/>
              <w:bottom w:val="single" w:sz="4" w:space="0" w:color="auto"/>
              <w:right w:val="single" w:sz="4" w:space="0" w:color="auto"/>
            </w:tcBorders>
            <w:shd w:val="clear" w:color="auto" w:fill="FFFFFF" w:themeFill="background1"/>
          </w:tcPr>
          <w:p w14:paraId="20FD5458" w14:textId="77777777" w:rsidR="00820991" w:rsidRPr="00071A16" w:rsidRDefault="00820991" w:rsidP="00902DAF"/>
        </w:tc>
        <w:tc>
          <w:tcPr>
            <w:tcW w:w="2545" w:type="dxa"/>
            <w:tcBorders>
              <w:top w:val="single" w:sz="4" w:space="0" w:color="auto"/>
              <w:left w:val="single" w:sz="4" w:space="0" w:color="auto"/>
              <w:bottom w:val="single" w:sz="4" w:space="0" w:color="auto"/>
              <w:right w:val="single" w:sz="4" w:space="0" w:color="auto"/>
            </w:tcBorders>
          </w:tcPr>
          <w:p w14:paraId="31998185" w14:textId="77777777" w:rsidR="00820991" w:rsidRPr="00071A16" w:rsidRDefault="00820991" w:rsidP="00902DAF">
            <w:pPr>
              <w:pStyle w:val="ListBullet"/>
              <w:numPr>
                <w:ilvl w:val="0"/>
                <w:numId w:val="0"/>
              </w:numPr>
            </w:pPr>
          </w:p>
        </w:tc>
        <w:tc>
          <w:tcPr>
            <w:tcW w:w="2545" w:type="dxa"/>
            <w:tcBorders>
              <w:top w:val="single" w:sz="4" w:space="0" w:color="auto"/>
              <w:left w:val="single" w:sz="4" w:space="0" w:color="auto"/>
              <w:bottom w:val="single" w:sz="4" w:space="0" w:color="auto"/>
              <w:right w:val="single" w:sz="4" w:space="0" w:color="auto"/>
            </w:tcBorders>
          </w:tcPr>
          <w:p w14:paraId="690AA514" w14:textId="77777777" w:rsidR="00820991" w:rsidRPr="00071A16" w:rsidRDefault="00820991" w:rsidP="00902DAF"/>
        </w:tc>
        <w:tc>
          <w:tcPr>
            <w:tcW w:w="2451" w:type="dxa"/>
            <w:tcBorders>
              <w:top w:val="single" w:sz="4" w:space="0" w:color="auto"/>
              <w:left w:val="single" w:sz="4" w:space="0" w:color="auto"/>
              <w:bottom w:val="single" w:sz="4" w:space="0" w:color="auto"/>
              <w:right w:val="single" w:sz="4" w:space="0" w:color="auto"/>
            </w:tcBorders>
          </w:tcPr>
          <w:p w14:paraId="586BE155" w14:textId="77777777" w:rsidR="00820991" w:rsidRPr="00071A16" w:rsidRDefault="00820991" w:rsidP="00902DAF"/>
        </w:tc>
      </w:tr>
      <w:tr w:rsidR="00820991" w14:paraId="71B764C3" w14:textId="77777777" w:rsidTr="00357D5E">
        <w:trPr>
          <w:trHeight w:val="482"/>
        </w:trPr>
        <w:tc>
          <w:tcPr>
            <w:tcW w:w="1814" w:type="dxa"/>
            <w:tcBorders>
              <w:top w:val="single" w:sz="4" w:space="0" w:color="auto"/>
              <w:left w:val="single" w:sz="4" w:space="0" w:color="auto"/>
              <w:bottom w:val="single" w:sz="4" w:space="0" w:color="auto"/>
              <w:right w:val="single" w:sz="4" w:space="0" w:color="auto"/>
            </w:tcBorders>
            <w:shd w:val="clear" w:color="auto" w:fill="FFFFFF" w:themeFill="background1"/>
          </w:tcPr>
          <w:p w14:paraId="3115652E" w14:textId="77777777" w:rsidR="00820991" w:rsidRPr="00071A16" w:rsidRDefault="00820991" w:rsidP="00902DAF"/>
        </w:tc>
        <w:tc>
          <w:tcPr>
            <w:tcW w:w="2545" w:type="dxa"/>
            <w:tcBorders>
              <w:top w:val="single" w:sz="4" w:space="0" w:color="auto"/>
              <w:left w:val="single" w:sz="4" w:space="0" w:color="auto"/>
              <w:bottom w:val="single" w:sz="4" w:space="0" w:color="auto"/>
              <w:right w:val="single" w:sz="4" w:space="0" w:color="auto"/>
            </w:tcBorders>
          </w:tcPr>
          <w:p w14:paraId="1CD764FD" w14:textId="77777777" w:rsidR="00820991" w:rsidRPr="00071A16" w:rsidRDefault="00820991" w:rsidP="00902DAF">
            <w:pPr>
              <w:pStyle w:val="ListBullet"/>
              <w:numPr>
                <w:ilvl w:val="0"/>
                <w:numId w:val="0"/>
              </w:numPr>
            </w:pPr>
          </w:p>
        </w:tc>
        <w:tc>
          <w:tcPr>
            <w:tcW w:w="2545" w:type="dxa"/>
            <w:tcBorders>
              <w:top w:val="single" w:sz="4" w:space="0" w:color="auto"/>
              <w:left w:val="single" w:sz="4" w:space="0" w:color="auto"/>
              <w:bottom w:val="single" w:sz="4" w:space="0" w:color="auto"/>
              <w:right w:val="single" w:sz="4" w:space="0" w:color="auto"/>
            </w:tcBorders>
          </w:tcPr>
          <w:p w14:paraId="0E49F822" w14:textId="77777777" w:rsidR="00820991" w:rsidRPr="00071A16" w:rsidRDefault="00820991" w:rsidP="00902DAF"/>
        </w:tc>
        <w:tc>
          <w:tcPr>
            <w:tcW w:w="2451" w:type="dxa"/>
            <w:tcBorders>
              <w:top w:val="single" w:sz="4" w:space="0" w:color="auto"/>
              <w:left w:val="single" w:sz="4" w:space="0" w:color="auto"/>
              <w:bottom w:val="single" w:sz="4" w:space="0" w:color="auto"/>
              <w:right w:val="single" w:sz="4" w:space="0" w:color="auto"/>
            </w:tcBorders>
          </w:tcPr>
          <w:p w14:paraId="46C0E8FF" w14:textId="77777777" w:rsidR="00820991" w:rsidRPr="00071A16" w:rsidRDefault="00820991" w:rsidP="00902DAF"/>
        </w:tc>
      </w:tr>
      <w:bookmarkEnd w:id="17"/>
    </w:tbl>
    <w:p w14:paraId="7B23F580" w14:textId="77777777" w:rsidR="00CB52E2" w:rsidRDefault="00CB52E2">
      <w:pPr>
        <w:spacing w:before="0" w:after="160" w:line="259" w:lineRule="auto"/>
      </w:pPr>
      <w:r>
        <w:br w:type="page"/>
      </w:r>
    </w:p>
    <w:p w14:paraId="488FEE3C" w14:textId="77777777" w:rsidR="0005022A" w:rsidRDefault="0005022A" w:rsidP="0005022A"/>
    <w:tbl>
      <w:tblPr>
        <w:tblStyle w:val="TableGrid"/>
        <w:tblW w:w="9350" w:type="dxa"/>
        <w:tblLayout w:type="fixed"/>
        <w:tblLook w:val="04A0" w:firstRow="1" w:lastRow="0" w:firstColumn="1" w:lastColumn="0" w:noHBand="0" w:noVBand="1"/>
      </w:tblPr>
      <w:tblGrid>
        <w:gridCol w:w="9350"/>
      </w:tblGrid>
      <w:tr w:rsidR="00797259" w14:paraId="2EDF1EA6" w14:textId="77777777" w:rsidTr="00FA49EF">
        <w:trPr>
          <w:trHeight w:val="864"/>
        </w:trPr>
        <w:tc>
          <w:tcPr>
            <w:tcW w:w="9350" w:type="dxa"/>
          </w:tcPr>
          <w:p w14:paraId="37D2D917" w14:textId="77777777" w:rsidR="00797259" w:rsidRDefault="00797259" w:rsidP="00FA49EF">
            <w:pPr>
              <w:rPr>
                <w:szCs w:val="20"/>
              </w:rPr>
            </w:pPr>
            <w:r w:rsidRPr="000224D8">
              <w:rPr>
                <w:b/>
                <w:bCs/>
              </w:rPr>
              <w:t xml:space="preserve">Goal </w:t>
            </w:r>
            <w:r>
              <w:rPr>
                <w:b/>
                <w:bCs/>
              </w:rPr>
              <w:t>2</w:t>
            </w:r>
            <w:r w:rsidRPr="000224D8">
              <w:rPr>
                <w:b/>
                <w:bCs/>
              </w:rPr>
              <w:t>:</w:t>
            </w:r>
            <w:r w:rsidRPr="0015345E">
              <w:t xml:space="preserve"> </w:t>
            </w:r>
          </w:p>
        </w:tc>
      </w:tr>
    </w:tbl>
    <w:tbl>
      <w:tblPr>
        <w:tblW w:w="5005" w:type="pct"/>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top w:w="72" w:type="dxa"/>
          <w:bottom w:w="72" w:type="dxa"/>
        </w:tblCellMar>
        <w:tblLook w:val="0420" w:firstRow="1" w:lastRow="0" w:firstColumn="0" w:lastColumn="0" w:noHBand="0" w:noVBand="1"/>
      </w:tblPr>
      <w:tblGrid>
        <w:gridCol w:w="1817"/>
        <w:gridCol w:w="2545"/>
        <w:gridCol w:w="2545"/>
        <w:gridCol w:w="2452"/>
      </w:tblGrid>
      <w:tr w:rsidR="00EA40A5" w:rsidRPr="00B50D79" w14:paraId="7DC9A41C" w14:textId="77777777" w:rsidTr="00357D5E">
        <w:trPr>
          <w:trHeight w:val="701"/>
          <w:tblHeader/>
        </w:trPr>
        <w:tc>
          <w:tcPr>
            <w:tcW w:w="1818" w:type="dxa"/>
            <w:tcBorders>
              <w:bottom w:val="single" w:sz="4" w:space="0" w:color="auto"/>
            </w:tcBorders>
            <w:shd w:val="clear" w:color="auto" w:fill="404040" w:themeFill="text1" w:themeFillTint="BF"/>
          </w:tcPr>
          <w:p w14:paraId="70D87842" w14:textId="77777777" w:rsidR="00EA40A5" w:rsidRPr="00127471" w:rsidRDefault="00EA40A5" w:rsidP="00902DAF">
            <w:pPr>
              <w:jc w:val="center"/>
              <w:rPr>
                <w:b/>
                <w:color w:val="FFFFFF" w:themeColor="background1"/>
              </w:rPr>
            </w:pPr>
            <w:r w:rsidRPr="00127471">
              <w:rPr>
                <w:b/>
                <w:color w:val="FFFFFF" w:themeColor="background1"/>
              </w:rPr>
              <w:t>Activity</w:t>
            </w:r>
          </w:p>
        </w:tc>
        <w:tc>
          <w:tcPr>
            <w:tcW w:w="2545" w:type="dxa"/>
            <w:tcBorders>
              <w:bottom w:val="single" w:sz="4" w:space="0" w:color="auto"/>
            </w:tcBorders>
            <w:shd w:val="clear" w:color="auto" w:fill="404040" w:themeFill="text1" w:themeFillTint="BF"/>
          </w:tcPr>
          <w:p w14:paraId="3B8A676D" w14:textId="77777777" w:rsidR="00EA40A5" w:rsidRPr="00127471" w:rsidRDefault="00EA40A5" w:rsidP="00902DAF">
            <w:pPr>
              <w:jc w:val="center"/>
              <w:rPr>
                <w:b/>
                <w:color w:val="FFFFFF" w:themeColor="background1"/>
                <w:szCs w:val="20"/>
              </w:rPr>
            </w:pPr>
            <w:r w:rsidRPr="00127471">
              <w:rPr>
                <w:b/>
                <w:color w:val="FFFFFF" w:themeColor="background1"/>
                <w:szCs w:val="20"/>
              </w:rPr>
              <w:t>Identified Need</w:t>
            </w:r>
          </w:p>
        </w:tc>
        <w:tc>
          <w:tcPr>
            <w:tcW w:w="2545" w:type="dxa"/>
            <w:tcBorders>
              <w:bottom w:val="single" w:sz="4" w:space="0" w:color="auto"/>
            </w:tcBorders>
            <w:shd w:val="clear" w:color="auto" w:fill="404040" w:themeFill="text1" w:themeFillTint="BF"/>
          </w:tcPr>
          <w:p w14:paraId="47AE865B" w14:textId="77777777" w:rsidR="00EA40A5" w:rsidRPr="00127471" w:rsidRDefault="00EA40A5" w:rsidP="00902DAF">
            <w:pPr>
              <w:jc w:val="center"/>
              <w:rPr>
                <w:b/>
                <w:color w:val="FFFFFF" w:themeColor="background1"/>
                <w:szCs w:val="20"/>
              </w:rPr>
            </w:pPr>
            <w:r w:rsidRPr="00127471">
              <w:rPr>
                <w:b/>
                <w:color w:val="FFFFFF" w:themeColor="background1"/>
                <w:szCs w:val="20"/>
              </w:rPr>
              <w:t>Milestone(s)</w:t>
            </w:r>
          </w:p>
        </w:tc>
        <w:tc>
          <w:tcPr>
            <w:tcW w:w="2452" w:type="dxa"/>
            <w:tcBorders>
              <w:bottom w:val="single" w:sz="4" w:space="0" w:color="auto"/>
            </w:tcBorders>
            <w:shd w:val="clear" w:color="auto" w:fill="404040" w:themeFill="text1" w:themeFillTint="BF"/>
          </w:tcPr>
          <w:p w14:paraId="0D652F06" w14:textId="77777777" w:rsidR="00EA40A5" w:rsidRPr="00127471" w:rsidRDefault="00EA40A5" w:rsidP="00902DAF">
            <w:pPr>
              <w:jc w:val="center"/>
              <w:rPr>
                <w:b/>
                <w:color w:val="FFFFFF" w:themeColor="background1"/>
                <w:szCs w:val="20"/>
              </w:rPr>
            </w:pPr>
            <w:r w:rsidRPr="00127471">
              <w:rPr>
                <w:b/>
                <w:color w:val="FFFFFF" w:themeColor="background1"/>
                <w:szCs w:val="20"/>
              </w:rPr>
              <w:t>Expected Outcome(s)</w:t>
            </w:r>
          </w:p>
        </w:tc>
      </w:tr>
      <w:tr w:rsidR="00EA40A5" w:rsidRPr="00071A16" w14:paraId="308820F2" w14:textId="77777777" w:rsidTr="00357D5E">
        <w:trPr>
          <w:trHeight w:val="482"/>
        </w:trPr>
        <w:tc>
          <w:tcPr>
            <w:tcW w:w="1818" w:type="dxa"/>
            <w:tcBorders>
              <w:top w:val="single" w:sz="4" w:space="0" w:color="auto"/>
              <w:left w:val="single" w:sz="4" w:space="0" w:color="auto"/>
              <w:bottom w:val="single" w:sz="4" w:space="0" w:color="auto"/>
              <w:right w:val="single" w:sz="4" w:space="0" w:color="auto"/>
            </w:tcBorders>
            <w:shd w:val="clear" w:color="auto" w:fill="FFFFFF" w:themeFill="background1"/>
          </w:tcPr>
          <w:p w14:paraId="3BA9C972" w14:textId="77777777" w:rsidR="00EA40A5" w:rsidRPr="00071A16" w:rsidRDefault="00EA40A5" w:rsidP="00902DAF"/>
        </w:tc>
        <w:tc>
          <w:tcPr>
            <w:tcW w:w="2545" w:type="dxa"/>
            <w:tcBorders>
              <w:top w:val="single" w:sz="4" w:space="0" w:color="auto"/>
              <w:left w:val="single" w:sz="4" w:space="0" w:color="auto"/>
              <w:bottom w:val="single" w:sz="4" w:space="0" w:color="auto"/>
              <w:right w:val="single" w:sz="4" w:space="0" w:color="auto"/>
            </w:tcBorders>
          </w:tcPr>
          <w:p w14:paraId="7BA1FD3E" w14:textId="77777777" w:rsidR="00EA40A5" w:rsidRPr="00071A16" w:rsidRDefault="00EA40A5" w:rsidP="00902DAF">
            <w:pPr>
              <w:pStyle w:val="ListBullet"/>
              <w:numPr>
                <w:ilvl w:val="0"/>
                <w:numId w:val="0"/>
              </w:numPr>
            </w:pPr>
          </w:p>
        </w:tc>
        <w:tc>
          <w:tcPr>
            <w:tcW w:w="2545" w:type="dxa"/>
            <w:tcBorders>
              <w:top w:val="single" w:sz="4" w:space="0" w:color="auto"/>
              <w:left w:val="single" w:sz="4" w:space="0" w:color="auto"/>
              <w:bottom w:val="single" w:sz="4" w:space="0" w:color="auto"/>
              <w:right w:val="single" w:sz="4" w:space="0" w:color="auto"/>
            </w:tcBorders>
          </w:tcPr>
          <w:p w14:paraId="107D23C5" w14:textId="77777777" w:rsidR="00EA40A5" w:rsidRPr="00071A16" w:rsidRDefault="00EA40A5" w:rsidP="00902DAF"/>
        </w:tc>
        <w:tc>
          <w:tcPr>
            <w:tcW w:w="2452" w:type="dxa"/>
            <w:tcBorders>
              <w:top w:val="single" w:sz="4" w:space="0" w:color="auto"/>
              <w:left w:val="single" w:sz="4" w:space="0" w:color="auto"/>
              <w:bottom w:val="single" w:sz="4" w:space="0" w:color="auto"/>
              <w:right w:val="single" w:sz="4" w:space="0" w:color="auto"/>
            </w:tcBorders>
          </w:tcPr>
          <w:p w14:paraId="2BD1F3F1" w14:textId="77777777" w:rsidR="00EA40A5" w:rsidRPr="00071A16" w:rsidRDefault="00EA40A5" w:rsidP="00902DAF"/>
        </w:tc>
      </w:tr>
      <w:tr w:rsidR="00EA40A5" w:rsidRPr="00071A16" w14:paraId="004A715B" w14:textId="77777777" w:rsidTr="00357D5E">
        <w:trPr>
          <w:trHeight w:val="482"/>
        </w:trPr>
        <w:tc>
          <w:tcPr>
            <w:tcW w:w="1818" w:type="dxa"/>
            <w:tcBorders>
              <w:top w:val="single" w:sz="4" w:space="0" w:color="auto"/>
              <w:left w:val="single" w:sz="4" w:space="0" w:color="auto"/>
              <w:bottom w:val="single" w:sz="4" w:space="0" w:color="auto"/>
              <w:right w:val="single" w:sz="4" w:space="0" w:color="auto"/>
            </w:tcBorders>
            <w:shd w:val="clear" w:color="auto" w:fill="FFFFFF" w:themeFill="background1"/>
          </w:tcPr>
          <w:p w14:paraId="7164A6D3" w14:textId="77777777" w:rsidR="00EA40A5" w:rsidRPr="00071A16" w:rsidRDefault="00EA40A5" w:rsidP="00902DAF"/>
        </w:tc>
        <w:tc>
          <w:tcPr>
            <w:tcW w:w="2545" w:type="dxa"/>
            <w:tcBorders>
              <w:top w:val="single" w:sz="4" w:space="0" w:color="auto"/>
              <w:left w:val="single" w:sz="4" w:space="0" w:color="auto"/>
              <w:bottom w:val="single" w:sz="4" w:space="0" w:color="auto"/>
              <w:right w:val="single" w:sz="4" w:space="0" w:color="auto"/>
            </w:tcBorders>
          </w:tcPr>
          <w:p w14:paraId="3D60CE5C" w14:textId="77777777" w:rsidR="00EA40A5" w:rsidRPr="00071A16" w:rsidRDefault="00EA40A5" w:rsidP="00902DAF">
            <w:pPr>
              <w:pStyle w:val="ListBullet"/>
              <w:numPr>
                <w:ilvl w:val="0"/>
                <w:numId w:val="0"/>
              </w:numPr>
            </w:pPr>
          </w:p>
        </w:tc>
        <w:tc>
          <w:tcPr>
            <w:tcW w:w="2545" w:type="dxa"/>
            <w:tcBorders>
              <w:top w:val="single" w:sz="4" w:space="0" w:color="auto"/>
              <w:left w:val="single" w:sz="4" w:space="0" w:color="auto"/>
              <w:bottom w:val="single" w:sz="4" w:space="0" w:color="auto"/>
              <w:right w:val="single" w:sz="4" w:space="0" w:color="auto"/>
            </w:tcBorders>
          </w:tcPr>
          <w:p w14:paraId="45D973DE" w14:textId="77777777" w:rsidR="00EA40A5" w:rsidRPr="00071A16" w:rsidRDefault="00EA40A5" w:rsidP="00902DAF"/>
        </w:tc>
        <w:tc>
          <w:tcPr>
            <w:tcW w:w="2452" w:type="dxa"/>
            <w:tcBorders>
              <w:top w:val="single" w:sz="4" w:space="0" w:color="auto"/>
              <w:left w:val="single" w:sz="4" w:space="0" w:color="auto"/>
              <w:bottom w:val="single" w:sz="4" w:space="0" w:color="auto"/>
              <w:right w:val="single" w:sz="4" w:space="0" w:color="auto"/>
            </w:tcBorders>
          </w:tcPr>
          <w:p w14:paraId="423EDA53" w14:textId="77777777" w:rsidR="00EA40A5" w:rsidRPr="00071A16" w:rsidRDefault="00EA40A5" w:rsidP="00902DAF"/>
        </w:tc>
      </w:tr>
      <w:tr w:rsidR="00EA40A5" w:rsidRPr="00071A16" w14:paraId="26199573" w14:textId="77777777" w:rsidTr="00357D5E">
        <w:trPr>
          <w:trHeight w:val="482"/>
        </w:trPr>
        <w:tc>
          <w:tcPr>
            <w:tcW w:w="1818" w:type="dxa"/>
            <w:tcBorders>
              <w:top w:val="single" w:sz="4" w:space="0" w:color="auto"/>
              <w:left w:val="single" w:sz="4" w:space="0" w:color="auto"/>
              <w:bottom w:val="single" w:sz="4" w:space="0" w:color="auto"/>
              <w:right w:val="single" w:sz="4" w:space="0" w:color="auto"/>
            </w:tcBorders>
            <w:shd w:val="clear" w:color="auto" w:fill="FFFFFF" w:themeFill="background1"/>
          </w:tcPr>
          <w:p w14:paraId="42EB634F" w14:textId="77777777" w:rsidR="00EA40A5" w:rsidRPr="00071A16" w:rsidRDefault="00EA40A5" w:rsidP="00902DAF"/>
        </w:tc>
        <w:tc>
          <w:tcPr>
            <w:tcW w:w="2545" w:type="dxa"/>
            <w:tcBorders>
              <w:top w:val="single" w:sz="4" w:space="0" w:color="auto"/>
              <w:left w:val="single" w:sz="4" w:space="0" w:color="auto"/>
              <w:bottom w:val="single" w:sz="4" w:space="0" w:color="auto"/>
              <w:right w:val="single" w:sz="4" w:space="0" w:color="auto"/>
            </w:tcBorders>
          </w:tcPr>
          <w:p w14:paraId="5B4DB0D4" w14:textId="77777777" w:rsidR="00EA40A5" w:rsidRPr="00071A16" w:rsidRDefault="00EA40A5" w:rsidP="00902DAF">
            <w:pPr>
              <w:pStyle w:val="ListBullet"/>
              <w:numPr>
                <w:ilvl w:val="0"/>
                <w:numId w:val="0"/>
              </w:numPr>
            </w:pPr>
          </w:p>
        </w:tc>
        <w:tc>
          <w:tcPr>
            <w:tcW w:w="2545" w:type="dxa"/>
            <w:tcBorders>
              <w:top w:val="single" w:sz="4" w:space="0" w:color="auto"/>
              <w:left w:val="single" w:sz="4" w:space="0" w:color="auto"/>
              <w:bottom w:val="single" w:sz="4" w:space="0" w:color="auto"/>
              <w:right w:val="single" w:sz="4" w:space="0" w:color="auto"/>
            </w:tcBorders>
          </w:tcPr>
          <w:p w14:paraId="4E85A927" w14:textId="77777777" w:rsidR="00EA40A5" w:rsidRPr="00071A16" w:rsidRDefault="00EA40A5" w:rsidP="00902DAF"/>
        </w:tc>
        <w:tc>
          <w:tcPr>
            <w:tcW w:w="2452" w:type="dxa"/>
            <w:tcBorders>
              <w:top w:val="single" w:sz="4" w:space="0" w:color="auto"/>
              <w:left w:val="single" w:sz="4" w:space="0" w:color="auto"/>
              <w:bottom w:val="single" w:sz="4" w:space="0" w:color="auto"/>
              <w:right w:val="single" w:sz="4" w:space="0" w:color="auto"/>
            </w:tcBorders>
          </w:tcPr>
          <w:p w14:paraId="78B72BD5" w14:textId="77777777" w:rsidR="00EA40A5" w:rsidRPr="00071A16" w:rsidRDefault="00EA40A5" w:rsidP="00902DAF"/>
        </w:tc>
      </w:tr>
    </w:tbl>
    <w:p w14:paraId="42BB4537" w14:textId="77777777" w:rsidR="00797259" w:rsidRDefault="00797259" w:rsidP="0005022A"/>
    <w:tbl>
      <w:tblPr>
        <w:tblStyle w:val="TableGrid"/>
        <w:tblW w:w="9350" w:type="dxa"/>
        <w:tblLayout w:type="fixed"/>
        <w:tblLook w:val="04A0" w:firstRow="1" w:lastRow="0" w:firstColumn="1" w:lastColumn="0" w:noHBand="0" w:noVBand="1"/>
      </w:tblPr>
      <w:tblGrid>
        <w:gridCol w:w="9350"/>
      </w:tblGrid>
      <w:tr w:rsidR="00797259" w14:paraId="36FFFD87" w14:textId="77777777" w:rsidTr="00FA49EF">
        <w:trPr>
          <w:trHeight w:val="864"/>
        </w:trPr>
        <w:tc>
          <w:tcPr>
            <w:tcW w:w="9350" w:type="dxa"/>
          </w:tcPr>
          <w:p w14:paraId="255B34A9" w14:textId="77777777" w:rsidR="00797259" w:rsidRDefault="00797259" w:rsidP="00FA49EF">
            <w:pPr>
              <w:rPr>
                <w:szCs w:val="20"/>
              </w:rPr>
            </w:pPr>
            <w:r w:rsidRPr="000224D8">
              <w:rPr>
                <w:b/>
                <w:bCs/>
              </w:rPr>
              <w:t xml:space="preserve">Goal </w:t>
            </w:r>
            <w:r>
              <w:rPr>
                <w:b/>
                <w:bCs/>
              </w:rPr>
              <w:t>3</w:t>
            </w:r>
            <w:r w:rsidRPr="000224D8">
              <w:rPr>
                <w:b/>
                <w:bCs/>
              </w:rPr>
              <w:t>:</w:t>
            </w:r>
            <w:r w:rsidRPr="0015345E">
              <w:t xml:space="preserve"> </w:t>
            </w:r>
          </w:p>
        </w:tc>
      </w:tr>
    </w:tbl>
    <w:tbl>
      <w:tblPr>
        <w:tblW w:w="5005" w:type="pct"/>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top w:w="72" w:type="dxa"/>
          <w:bottom w:w="72" w:type="dxa"/>
        </w:tblCellMar>
        <w:tblLook w:val="0420" w:firstRow="1" w:lastRow="0" w:firstColumn="0" w:lastColumn="0" w:noHBand="0" w:noVBand="1"/>
      </w:tblPr>
      <w:tblGrid>
        <w:gridCol w:w="1817"/>
        <w:gridCol w:w="2545"/>
        <w:gridCol w:w="2545"/>
        <w:gridCol w:w="2452"/>
      </w:tblGrid>
      <w:tr w:rsidR="00EA40A5" w:rsidRPr="00B50D79" w14:paraId="38AE04DF" w14:textId="77777777" w:rsidTr="00CB52E2">
        <w:trPr>
          <w:trHeight w:val="701"/>
          <w:tblHeader/>
        </w:trPr>
        <w:tc>
          <w:tcPr>
            <w:tcW w:w="1818" w:type="dxa"/>
            <w:tcBorders>
              <w:bottom w:val="single" w:sz="4" w:space="0" w:color="auto"/>
            </w:tcBorders>
            <w:shd w:val="clear" w:color="auto" w:fill="404040" w:themeFill="text1" w:themeFillTint="BF"/>
          </w:tcPr>
          <w:p w14:paraId="33738031" w14:textId="77777777" w:rsidR="00EA40A5" w:rsidRPr="00127471" w:rsidRDefault="00EA40A5" w:rsidP="00902DAF">
            <w:pPr>
              <w:jc w:val="center"/>
              <w:rPr>
                <w:b/>
                <w:color w:val="FFFFFF" w:themeColor="background1"/>
              </w:rPr>
            </w:pPr>
            <w:r w:rsidRPr="00127471">
              <w:rPr>
                <w:b/>
                <w:color w:val="FFFFFF" w:themeColor="background1"/>
              </w:rPr>
              <w:t>Activity</w:t>
            </w:r>
          </w:p>
        </w:tc>
        <w:tc>
          <w:tcPr>
            <w:tcW w:w="2545" w:type="dxa"/>
            <w:tcBorders>
              <w:bottom w:val="single" w:sz="4" w:space="0" w:color="auto"/>
            </w:tcBorders>
            <w:shd w:val="clear" w:color="auto" w:fill="404040" w:themeFill="text1" w:themeFillTint="BF"/>
          </w:tcPr>
          <w:p w14:paraId="71099491" w14:textId="77777777" w:rsidR="00EA40A5" w:rsidRPr="00127471" w:rsidRDefault="00EA40A5" w:rsidP="00902DAF">
            <w:pPr>
              <w:jc w:val="center"/>
              <w:rPr>
                <w:b/>
                <w:bCs/>
                <w:color w:val="FFFFFF" w:themeColor="background1"/>
                <w:szCs w:val="20"/>
              </w:rPr>
            </w:pPr>
            <w:r w:rsidRPr="00127471">
              <w:rPr>
                <w:b/>
                <w:bCs/>
                <w:color w:val="FFFFFF" w:themeColor="background1"/>
                <w:szCs w:val="20"/>
              </w:rPr>
              <w:t>Identified Need</w:t>
            </w:r>
          </w:p>
        </w:tc>
        <w:tc>
          <w:tcPr>
            <w:tcW w:w="2545" w:type="dxa"/>
            <w:tcBorders>
              <w:bottom w:val="single" w:sz="4" w:space="0" w:color="auto"/>
            </w:tcBorders>
            <w:shd w:val="clear" w:color="auto" w:fill="404040" w:themeFill="text1" w:themeFillTint="BF"/>
          </w:tcPr>
          <w:p w14:paraId="1795646E" w14:textId="77777777" w:rsidR="00EA40A5" w:rsidRPr="00127471" w:rsidRDefault="00EA40A5" w:rsidP="00902DAF">
            <w:pPr>
              <w:jc w:val="center"/>
              <w:rPr>
                <w:b/>
                <w:bCs/>
                <w:color w:val="FFFFFF" w:themeColor="background1"/>
                <w:szCs w:val="20"/>
              </w:rPr>
            </w:pPr>
            <w:r w:rsidRPr="00127471">
              <w:rPr>
                <w:b/>
                <w:bCs/>
                <w:color w:val="FFFFFF" w:themeColor="background1"/>
                <w:szCs w:val="20"/>
              </w:rPr>
              <w:t>Milestone(s)</w:t>
            </w:r>
          </w:p>
        </w:tc>
        <w:tc>
          <w:tcPr>
            <w:tcW w:w="2452" w:type="dxa"/>
            <w:tcBorders>
              <w:bottom w:val="single" w:sz="4" w:space="0" w:color="auto"/>
            </w:tcBorders>
            <w:shd w:val="clear" w:color="auto" w:fill="404040" w:themeFill="text1" w:themeFillTint="BF"/>
          </w:tcPr>
          <w:p w14:paraId="593A9D36" w14:textId="77777777" w:rsidR="00EA40A5" w:rsidRPr="00127471" w:rsidRDefault="00EA40A5" w:rsidP="00902DAF">
            <w:pPr>
              <w:jc w:val="center"/>
              <w:rPr>
                <w:b/>
                <w:bCs/>
                <w:color w:val="FFFFFF" w:themeColor="background1"/>
                <w:szCs w:val="20"/>
              </w:rPr>
            </w:pPr>
            <w:r w:rsidRPr="00127471">
              <w:rPr>
                <w:b/>
                <w:bCs/>
                <w:color w:val="FFFFFF" w:themeColor="background1"/>
                <w:szCs w:val="20"/>
              </w:rPr>
              <w:t>Expected Outcome(s)</w:t>
            </w:r>
          </w:p>
        </w:tc>
      </w:tr>
      <w:tr w:rsidR="00EA40A5" w:rsidRPr="00071A16" w14:paraId="5A671351" w14:textId="77777777" w:rsidTr="00CB52E2">
        <w:trPr>
          <w:trHeight w:val="482"/>
        </w:trPr>
        <w:tc>
          <w:tcPr>
            <w:tcW w:w="1818" w:type="dxa"/>
            <w:tcBorders>
              <w:top w:val="single" w:sz="4" w:space="0" w:color="auto"/>
              <w:left w:val="single" w:sz="4" w:space="0" w:color="auto"/>
              <w:bottom w:val="single" w:sz="4" w:space="0" w:color="auto"/>
              <w:right w:val="single" w:sz="4" w:space="0" w:color="auto"/>
            </w:tcBorders>
            <w:shd w:val="clear" w:color="auto" w:fill="FFFFFF" w:themeFill="background1"/>
          </w:tcPr>
          <w:p w14:paraId="06FDBA34" w14:textId="77777777" w:rsidR="00EA40A5" w:rsidRPr="00071A16" w:rsidRDefault="00EA40A5" w:rsidP="00902DAF"/>
        </w:tc>
        <w:tc>
          <w:tcPr>
            <w:tcW w:w="2545" w:type="dxa"/>
            <w:tcBorders>
              <w:top w:val="single" w:sz="4" w:space="0" w:color="auto"/>
              <w:left w:val="single" w:sz="4" w:space="0" w:color="auto"/>
              <w:bottom w:val="single" w:sz="4" w:space="0" w:color="auto"/>
              <w:right w:val="single" w:sz="4" w:space="0" w:color="auto"/>
            </w:tcBorders>
          </w:tcPr>
          <w:p w14:paraId="4EDD128A" w14:textId="77777777" w:rsidR="00EA40A5" w:rsidRPr="00071A16" w:rsidRDefault="00EA40A5" w:rsidP="00902DAF">
            <w:pPr>
              <w:pStyle w:val="ListBullet"/>
              <w:numPr>
                <w:ilvl w:val="0"/>
                <w:numId w:val="0"/>
              </w:numPr>
            </w:pPr>
          </w:p>
        </w:tc>
        <w:tc>
          <w:tcPr>
            <w:tcW w:w="2545" w:type="dxa"/>
            <w:tcBorders>
              <w:top w:val="single" w:sz="4" w:space="0" w:color="auto"/>
              <w:left w:val="single" w:sz="4" w:space="0" w:color="auto"/>
              <w:bottom w:val="single" w:sz="4" w:space="0" w:color="auto"/>
              <w:right w:val="single" w:sz="4" w:space="0" w:color="auto"/>
            </w:tcBorders>
          </w:tcPr>
          <w:p w14:paraId="121D1413" w14:textId="77777777" w:rsidR="00EA40A5" w:rsidRPr="00071A16" w:rsidRDefault="00EA40A5" w:rsidP="00902DAF"/>
        </w:tc>
        <w:tc>
          <w:tcPr>
            <w:tcW w:w="2452" w:type="dxa"/>
            <w:tcBorders>
              <w:top w:val="single" w:sz="4" w:space="0" w:color="auto"/>
              <w:left w:val="single" w:sz="4" w:space="0" w:color="auto"/>
              <w:bottom w:val="single" w:sz="4" w:space="0" w:color="auto"/>
              <w:right w:val="single" w:sz="4" w:space="0" w:color="auto"/>
            </w:tcBorders>
          </w:tcPr>
          <w:p w14:paraId="0097CB83" w14:textId="77777777" w:rsidR="00EA40A5" w:rsidRPr="00071A16" w:rsidRDefault="00EA40A5" w:rsidP="00902DAF"/>
        </w:tc>
      </w:tr>
      <w:tr w:rsidR="00EA40A5" w:rsidRPr="00071A16" w14:paraId="5AB156B3" w14:textId="77777777" w:rsidTr="00CB52E2">
        <w:trPr>
          <w:trHeight w:val="482"/>
        </w:trPr>
        <w:tc>
          <w:tcPr>
            <w:tcW w:w="1818" w:type="dxa"/>
            <w:tcBorders>
              <w:top w:val="single" w:sz="4" w:space="0" w:color="auto"/>
              <w:left w:val="single" w:sz="4" w:space="0" w:color="auto"/>
              <w:bottom w:val="single" w:sz="4" w:space="0" w:color="auto"/>
              <w:right w:val="single" w:sz="4" w:space="0" w:color="auto"/>
            </w:tcBorders>
            <w:shd w:val="clear" w:color="auto" w:fill="FFFFFF" w:themeFill="background1"/>
          </w:tcPr>
          <w:p w14:paraId="3F5CE324" w14:textId="77777777" w:rsidR="00EA40A5" w:rsidRPr="00071A16" w:rsidRDefault="00EA40A5" w:rsidP="00902DAF"/>
        </w:tc>
        <w:tc>
          <w:tcPr>
            <w:tcW w:w="2545" w:type="dxa"/>
            <w:tcBorders>
              <w:top w:val="single" w:sz="4" w:space="0" w:color="auto"/>
              <w:left w:val="single" w:sz="4" w:space="0" w:color="auto"/>
              <w:bottom w:val="single" w:sz="4" w:space="0" w:color="auto"/>
              <w:right w:val="single" w:sz="4" w:space="0" w:color="auto"/>
            </w:tcBorders>
          </w:tcPr>
          <w:p w14:paraId="6982C3C7" w14:textId="77777777" w:rsidR="00EA40A5" w:rsidRPr="00071A16" w:rsidRDefault="00EA40A5" w:rsidP="00902DAF">
            <w:pPr>
              <w:pStyle w:val="ListBullet"/>
              <w:numPr>
                <w:ilvl w:val="0"/>
                <w:numId w:val="0"/>
              </w:numPr>
            </w:pPr>
          </w:p>
        </w:tc>
        <w:tc>
          <w:tcPr>
            <w:tcW w:w="2545" w:type="dxa"/>
            <w:tcBorders>
              <w:top w:val="single" w:sz="4" w:space="0" w:color="auto"/>
              <w:left w:val="single" w:sz="4" w:space="0" w:color="auto"/>
              <w:bottom w:val="single" w:sz="4" w:space="0" w:color="auto"/>
              <w:right w:val="single" w:sz="4" w:space="0" w:color="auto"/>
            </w:tcBorders>
          </w:tcPr>
          <w:p w14:paraId="589D921E" w14:textId="77777777" w:rsidR="00EA40A5" w:rsidRPr="00071A16" w:rsidRDefault="00EA40A5" w:rsidP="00902DAF"/>
        </w:tc>
        <w:tc>
          <w:tcPr>
            <w:tcW w:w="2452" w:type="dxa"/>
            <w:tcBorders>
              <w:top w:val="single" w:sz="4" w:space="0" w:color="auto"/>
              <w:left w:val="single" w:sz="4" w:space="0" w:color="auto"/>
              <w:bottom w:val="single" w:sz="4" w:space="0" w:color="auto"/>
              <w:right w:val="single" w:sz="4" w:space="0" w:color="auto"/>
            </w:tcBorders>
          </w:tcPr>
          <w:p w14:paraId="2FFB6729" w14:textId="77777777" w:rsidR="00EA40A5" w:rsidRPr="00071A16" w:rsidRDefault="00EA40A5" w:rsidP="00902DAF"/>
        </w:tc>
      </w:tr>
      <w:tr w:rsidR="00EA40A5" w:rsidRPr="00071A16" w14:paraId="619285D0" w14:textId="77777777" w:rsidTr="00CB52E2">
        <w:trPr>
          <w:trHeight w:val="482"/>
        </w:trPr>
        <w:tc>
          <w:tcPr>
            <w:tcW w:w="1818" w:type="dxa"/>
            <w:tcBorders>
              <w:top w:val="single" w:sz="4" w:space="0" w:color="auto"/>
              <w:left w:val="single" w:sz="4" w:space="0" w:color="auto"/>
              <w:bottom w:val="single" w:sz="4" w:space="0" w:color="auto"/>
              <w:right w:val="single" w:sz="4" w:space="0" w:color="auto"/>
            </w:tcBorders>
            <w:shd w:val="clear" w:color="auto" w:fill="FFFFFF" w:themeFill="background1"/>
          </w:tcPr>
          <w:p w14:paraId="605803D1" w14:textId="77777777" w:rsidR="00EA40A5" w:rsidRPr="00071A16" w:rsidRDefault="00EA40A5" w:rsidP="00902DAF"/>
        </w:tc>
        <w:tc>
          <w:tcPr>
            <w:tcW w:w="2545" w:type="dxa"/>
            <w:tcBorders>
              <w:top w:val="single" w:sz="4" w:space="0" w:color="auto"/>
              <w:left w:val="single" w:sz="4" w:space="0" w:color="auto"/>
              <w:bottom w:val="single" w:sz="4" w:space="0" w:color="auto"/>
              <w:right w:val="single" w:sz="4" w:space="0" w:color="auto"/>
            </w:tcBorders>
          </w:tcPr>
          <w:p w14:paraId="2B974D42" w14:textId="77777777" w:rsidR="00EA40A5" w:rsidRPr="00071A16" w:rsidRDefault="00EA40A5" w:rsidP="00902DAF">
            <w:pPr>
              <w:pStyle w:val="ListBullet"/>
              <w:numPr>
                <w:ilvl w:val="0"/>
                <w:numId w:val="0"/>
              </w:numPr>
            </w:pPr>
          </w:p>
        </w:tc>
        <w:tc>
          <w:tcPr>
            <w:tcW w:w="2545" w:type="dxa"/>
            <w:tcBorders>
              <w:top w:val="single" w:sz="4" w:space="0" w:color="auto"/>
              <w:left w:val="single" w:sz="4" w:space="0" w:color="auto"/>
              <w:bottom w:val="single" w:sz="4" w:space="0" w:color="auto"/>
              <w:right w:val="single" w:sz="4" w:space="0" w:color="auto"/>
            </w:tcBorders>
          </w:tcPr>
          <w:p w14:paraId="667B98C4" w14:textId="77777777" w:rsidR="00EA40A5" w:rsidRPr="00071A16" w:rsidRDefault="00EA40A5" w:rsidP="00902DAF"/>
        </w:tc>
        <w:tc>
          <w:tcPr>
            <w:tcW w:w="2452" w:type="dxa"/>
            <w:tcBorders>
              <w:top w:val="single" w:sz="4" w:space="0" w:color="auto"/>
              <w:left w:val="single" w:sz="4" w:space="0" w:color="auto"/>
              <w:bottom w:val="single" w:sz="4" w:space="0" w:color="auto"/>
              <w:right w:val="single" w:sz="4" w:space="0" w:color="auto"/>
            </w:tcBorders>
          </w:tcPr>
          <w:p w14:paraId="2EA09575" w14:textId="77777777" w:rsidR="00EA40A5" w:rsidRPr="00071A16" w:rsidRDefault="00EA40A5" w:rsidP="00902DAF"/>
        </w:tc>
      </w:tr>
    </w:tbl>
    <w:p w14:paraId="5484980C" w14:textId="5B6399BC" w:rsidR="00CB52E2" w:rsidRDefault="00CB52E2" w:rsidP="0005022A">
      <w:pPr>
        <w:rPr>
          <w:i/>
          <w:iCs/>
        </w:rPr>
      </w:pPr>
    </w:p>
    <w:p w14:paraId="170DB8BC" w14:textId="77777777" w:rsidR="00CB52E2" w:rsidRDefault="00CB52E2">
      <w:pPr>
        <w:spacing w:before="0" w:after="160" w:line="259" w:lineRule="auto"/>
        <w:rPr>
          <w:i/>
          <w:iCs/>
        </w:rPr>
      </w:pPr>
      <w:r>
        <w:rPr>
          <w:i/>
          <w:iCs/>
        </w:rPr>
        <w:br w:type="page"/>
      </w:r>
    </w:p>
    <w:p w14:paraId="1885ADA7" w14:textId="77777777" w:rsidR="00C93CAE" w:rsidRDefault="00C93CAE" w:rsidP="0005022A">
      <w:pPr>
        <w:rPr>
          <w:i/>
          <w:iCs/>
        </w:rPr>
      </w:pPr>
    </w:p>
    <w:tbl>
      <w:tblPr>
        <w:tblStyle w:val="TableGrid"/>
        <w:tblW w:w="9350" w:type="dxa"/>
        <w:tblLayout w:type="fixed"/>
        <w:tblLook w:val="04A0" w:firstRow="1" w:lastRow="0" w:firstColumn="1" w:lastColumn="0" w:noHBand="0" w:noVBand="1"/>
      </w:tblPr>
      <w:tblGrid>
        <w:gridCol w:w="9350"/>
      </w:tblGrid>
      <w:tr w:rsidR="00C93CAE" w14:paraId="75028F1A" w14:textId="77777777" w:rsidTr="00902DAF">
        <w:trPr>
          <w:trHeight w:val="864"/>
        </w:trPr>
        <w:tc>
          <w:tcPr>
            <w:tcW w:w="9350" w:type="dxa"/>
          </w:tcPr>
          <w:p w14:paraId="35A77A10" w14:textId="7BEA6134" w:rsidR="00C93CAE" w:rsidRDefault="00C93CAE" w:rsidP="00902DAF">
            <w:pPr>
              <w:rPr>
                <w:szCs w:val="20"/>
              </w:rPr>
            </w:pPr>
            <w:r w:rsidRPr="000224D8">
              <w:rPr>
                <w:b/>
                <w:bCs/>
              </w:rPr>
              <w:t xml:space="preserve">Goal </w:t>
            </w:r>
            <w:r>
              <w:rPr>
                <w:b/>
                <w:bCs/>
              </w:rPr>
              <w:t>4</w:t>
            </w:r>
            <w:r w:rsidRPr="000224D8">
              <w:rPr>
                <w:b/>
                <w:bCs/>
              </w:rPr>
              <w:t>:</w:t>
            </w:r>
            <w:r w:rsidRPr="0015345E">
              <w:t xml:space="preserve"> </w:t>
            </w:r>
          </w:p>
        </w:tc>
      </w:tr>
    </w:tbl>
    <w:tbl>
      <w:tblPr>
        <w:tblW w:w="5005" w:type="pct"/>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top w:w="72" w:type="dxa"/>
          <w:bottom w:w="72" w:type="dxa"/>
        </w:tblCellMar>
        <w:tblLook w:val="0420" w:firstRow="1" w:lastRow="0" w:firstColumn="0" w:lastColumn="0" w:noHBand="0" w:noVBand="1"/>
      </w:tblPr>
      <w:tblGrid>
        <w:gridCol w:w="1817"/>
        <w:gridCol w:w="2545"/>
        <w:gridCol w:w="2545"/>
        <w:gridCol w:w="2452"/>
      </w:tblGrid>
      <w:tr w:rsidR="0030655C" w:rsidRPr="00B50D79" w14:paraId="147EACE8" w14:textId="77777777" w:rsidTr="00CB52E2">
        <w:trPr>
          <w:trHeight w:val="701"/>
          <w:tblHeader/>
        </w:trPr>
        <w:tc>
          <w:tcPr>
            <w:tcW w:w="1818" w:type="dxa"/>
            <w:tcBorders>
              <w:bottom w:val="single" w:sz="4" w:space="0" w:color="auto"/>
            </w:tcBorders>
            <w:shd w:val="clear" w:color="auto" w:fill="404040" w:themeFill="text1" w:themeFillTint="BF"/>
          </w:tcPr>
          <w:p w14:paraId="13288EB3" w14:textId="77777777" w:rsidR="0030655C" w:rsidRPr="00127471" w:rsidRDefault="0030655C" w:rsidP="00902DAF">
            <w:pPr>
              <w:jc w:val="center"/>
              <w:rPr>
                <w:b/>
                <w:color w:val="FFFFFF" w:themeColor="background1"/>
              </w:rPr>
            </w:pPr>
            <w:r w:rsidRPr="00127471">
              <w:rPr>
                <w:b/>
                <w:color w:val="FFFFFF" w:themeColor="background1"/>
              </w:rPr>
              <w:t>Activity</w:t>
            </w:r>
          </w:p>
        </w:tc>
        <w:tc>
          <w:tcPr>
            <w:tcW w:w="2545" w:type="dxa"/>
            <w:tcBorders>
              <w:bottom w:val="single" w:sz="4" w:space="0" w:color="auto"/>
            </w:tcBorders>
            <w:shd w:val="clear" w:color="auto" w:fill="404040" w:themeFill="text1" w:themeFillTint="BF"/>
          </w:tcPr>
          <w:p w14:paraId="15F72C51" w14:textId="77777777" w:rsidR="0030655C" w:rsidRPr="00127471" w:rsidRDefault="0030655C" w:rsidP="00902DAF">
            <w:pPr>
              <w:jc w:val="center"/>
              <w:rPr>
                <w:b/>
                <w:bCs/>
                <w:color w:val="FFFFFF" w:themeColor="background1"/>
                <w:szCs w:val="20"/>
              </w:rPr>
            </w:pPr>
            <w:r w:rsidRPr="00127471">
              <w:rPr>
                <w:b/>
                <w:bCs/>
                <w:color w:val="FFFFFF" w:themeColor="background1"/>
                <w:szCs w:val="20"/>
              </w:rPr>
              <w:t>Identified Need</w:t>
            </w:r>
          </w:p>
        </w:tc>
        <w:tc>
          <w:tcPr>
            <w:tcW w:w="2545" w:type="dxa"/>
            <w:tcBorders>
              <w:bottom w:val="single" w:sz="4" w:space="0" w:color="auto"/>
            </w:tcBorders>
            <w:shd w:val="clear" w:color="auto" w:fill="404040" w:themeFill="text1" w:themeFillTint="BF"/>
          </w:tcPr>
          <w:p w14:paraId="466BD73F" w14:textId="77777777" w:rsidR="0030655C" w:rsidRPr="00127471" w:rsidRDefault="0030655C" w:rsidP="00902DAF">
            <w:pPr>
              <w:jc w:val="center"/>
              <w:rPr>
                <w:b/>
                <w:bCs/>
                <w:color w:val="FFFFFF" w:themeColor="background1"/>
                <w:szCs w:val="20"/>
              </w:rPr>
            </w:pPr>
            <w:r w:rsidRPr="00127471">
              <w:rPr>
                <w:b/>
                <w:bCs/>
                <w:color w:val="FFFFFF" w:themeColor="background1"/>
                <w:szCs w:val="20"/>
              </w:rPr>
              <w:t>Milestone(s)</w:t>
            </w:r>
          </w:p>
        </w:tc>
        <w:tc>
          <w:tcPr>
            <w:tcW w:w="2452" w:type="dxa"/>
            <w:tcBorders>
              <w:bottom w:val="single" w:sz="4" w:space="0" w:color="auto"/>
            </w:tcBorders>
            <w:shd w:val="clear" w:color="auto" w:fill="404040" w:themeFill="text1" w:themeFillTint="BF"/>
          </w:tcPr>
          <w:p w14:paraId="322D7217" w14:textId="77777777" w:rsidR="0030655C" w:rsidRPr="00127471" w:rsidRDefault="0030655C" w:rsidP="00902DAF">
            <w:pPr>
              <w:jc w:val="center"/>
              <w:rPr>
                <w:b/>
                <w:bCs/>
                <w:color w:val="FFFFFF" w:themeColor="background1"/>
                <w:szCs w:val="20"/>
              </w:rPr>
            </w:pPr>
            <w:r w:rsidRPr="00127471">
              <w:rPr>
                <w:b/>
                <w:bCs/>
                <w:color w:val="FFFFFF" w:themeColor="background1"/>
                <w:szCs w:val="20"/>
              </w:rPr>
              <w:t>Expected Outcome(s)</w:t>
            </w:r>
          </w:p>
        </w:tc>
      </w:tr>
      <w:tr w:rsidR="0030655C" w:rsidRPr="00071A16" w14:paraId="5AEAF0E5" w14:textId="77777777" w:rsidTr="00CB52E2">
        <w:trPr>
          <w:trHeight w:val="482"/>
        </w:trPr>
        <w:tc>
          <w:tcPr>
            <w:tcW w:w="1818" w:type="dxa"/>
            <w:tcBorders>
              <w:top w:val="single" w:sz="4" w:space="0" w:color="auto"/>
              <w:left w:val="single" w:sz="4" w:space="0" w:color="auto"/>
              <w:bottom w:val="single" w:sz="4" w:space="0" w:color="auto"/>
              <w:right w:val="single" w:sz="4" w:space="0" w:color="auto"/>
            </w:tcBorders>
            <w:shd w:val="clear" w:color="auto" w:fill="FFFFFF" w:themeFill="background1"/>
          </w:tcPr>
          <w:p w14:paraId="5ABBFDDF" w14:textId="77777777" w:rsidR="0030655C" w:rsidRPr="00071A16" w:rsidRDefault="0030655C" w:rsidP="00902DAF"/>
        </w:tc>
        <w:tc>
          <w:tcPr>
            <w:tcW w:w="2545" w:type="dxa"/>
            <w:tcBorders>
              <w:top w:val="single" w:sz="4" w:space="0" w:color="auto"/>
              <w:left w:val="single" w:sz="4" w:space="0" w:color="auto"/>
              <w:bottom w:val="single" w:sz="4" w:space="0" w:color="auto"/>
              <w:right w:val="single" w:sz="4" w:space="0" w:color="auto"/>
            </w:tcBorders>
          </w:tcPr>
          <w:p w14:paraId="790739B0" w14:textId="77777777" w:rsidR="0030655C" w:rsidRPr="00071A16" w:rsidRDefault="0030655C" w:rsidP="00902DAF">
            <w:pPr>
              <w:pStyle w:val="ListBullet"/>
              <w:numPr>
                <w:ilvl w:val="0"/>
                <w:numId w:val="0"/>
              </w:numPr>
            </w:pPr>
          </w:p>
        </w:tc>
        <w:tc>
          <w:tcPr>
            <w:tcW w:w="2545" w:type="dxa"/>
            <w:tcBorders>
              <w:top w:val="single" w:sz="4" w:space="0" w:color="auto"/>
              <w:left w:val="single" w:sz="4" w:space="0" w:color="auto"/>
              <w:bottom w:val="single" w:sz="4" w:space="0" w:color="auto"/>
              <w:right w:val="single" w:sz="4" w:space="0" w:color="auto"/>
            </w:tcBorders>
          </w:tcPr>
          <w:p w14:paraId="253D0170" w14:textId="77777777" w:rsidR="0030655C" w:rsidRPr="00071A16" w:rsidRDefault="0030655C" w:rsidP="00902DAF"/>
        </w:tc>
        <w:tc>
          <w:tcPr>
            <w:tcW w:w="2452" w:type="dxa"/>
            <w:tcBorders>
              <w:top w:val="single" w:sz="4" w:space="0" w:color="auto"/>
              <w:left w:val="single" w:sz="4" w:space="0" w:color="auto"/>
              <w:bottom w:val="single" w:sz="4" w:space="0" w:color="auto"/>
              <w:right w:val="single" w:sz="4" w:space="0" w:color="auto"/>
            </w:tcBorders>
          </w:tcPr>
          <w:p w14:paraId="306CD9C4" w14:textId="77777777" w:rsidR="0030655C" w:rsidRPr="00071A16" w:rsidRDefault="0030655C" w:rsidP="00902DAF"/>
        </w:tc>
      </w:tr>
      <w:tr w:rsidR="0030655C" w:rsidRPr="00071A16" w14:paraId="7DD0D6E0" w14:textId="77777777" w:rsidTr="00CB52E2">
        <w:trPr>
          <w:trHeight w:val="482"/>
        </w:trPr>
        <w:tc>
          <w:tcPr>
            <w:tcW w:w="1818" w:type="dxa"/>
            <w:tcBorders>
              <w:top w:val="single" w:sz="4" w:space="0" w:color="auto"/>
              <w:left w:val="single" w:sz="4" w:space="0" w:color="auto"/>
              <w:bottom w:val="single" w:sz="4" w:space="0" w:color="auto"/>
              <w:right w:val="single" w:sz="4" w:space="0" w:color="auto"/>
            </w:tcBorders>
            <w:shd w:val="clear" w:color="auto" w:fill="FFFFFF" w:themeFill="background1"/>
          </w:tcPr>
          <w:p w14:paraId="02285FFB" w14:textId="77777777" w:rsidR="0030655C" w:rsidRPr="00071A16" w:rsidRDefault="0030655C" w:rsidP="00902DAF"/>
        </w:tc>
        <w:tc>
          <w:tcPr>
            <w:tcW w:w="2545" w:type="dxa"/>
            <w:tcBorders>
              <w:top w:val="single" w:sz="4" w:space="0" w:color="auto"/>
              <w:left w:val="single" w:sz="4" w:space="0" w:color="auto"/>
              <w:bottom w:val="single" w:sz="4" w:space="0" w:color="auto"/>
              <w:right w:val="single" w:sz="4" w:space="0" w:color="auto"/>
            </w:tcBorders>
          </w:tcPr>
          <w:p w14:paraId="61F6CB0A" w14:textId="77777777" w:rsidR="0030655C" w:rsidRPr="00071A16" w:rsidRDefault="0030655C" w:rsidP="00902DAF">
            <w:pPr>
              <w:pStyle w:val="ListBullet"/>
              <w:numPr>
                <w:ilvl w:val="0"/>
                <w:numId w:val="0"/>
              </w:numPr>
            </w:pPr>
          </w:p>
        </w:tc>
        <w:tc>
          <w:tcPr>
            <w:tcW w:w="2545" w:type="dxa"/>
            <w:tcBorders>
              <w:top w:val="single" w:sz="4" w:space="0" w:color="auto"/>
              <w:left w:val="single" w:sz="4" w:space="0" w:color="auto"/>
              <w:bottom w:val="single" w:sz="4" w:space="0" w:color="auto"/>
              <w:right w:val="single" w:sz="4" w:space="0" w:color="auto"/>
            </w:tcBorders>
          </w:tcPr>
          <w:p w14:paraId="53D83AF1" w14:textId="77777777" w:rsidR="0030655C" w:rsidRPr="00071A16" w:rsidRDefault="0030655C" w:rsidP="00902DAF"/>
        </w:tc>
        <w:tc>
          <w:tcPr>
            <w:tcW w:w="2452" w:type="dxa"/>
            <w:tcBorders>
              <w:top w:val="single" w:sz="4" w:space="0" w:color="auto"/>
              <w:left w:val="single" w:sz="4" w:space="0" w:color="auto"/>
              <w:bottom w:val="single" w:sz="4" w:space="0" w:color="auto"/>
              <w:right w:val="single" w:sz="4" w:space="0" w:color="auto"/>
            </w:tcBorders>
          </w:tcPr>
          <w:p w14:paraId="295A0725" w14:textId="77777777" w:rsidR="0030655C" w:rsidRPr="00071A16" w:rsidRDefault="0030655C" w:rsidP="00902DAF"/>
        </w:tc>
      </w:tr>
      <w:tr w:rsidR="0030655C" w:rsidRPr="00071A16" w14:paraId="0510FE96" w14:textId="77777777" w:rsidTr="00CB52E2">
        <w:trPr>
          <w:trHeight w:val="482"/>
        </w:trPr>
        <w:tc>
          <w:tcPr>
            <w:tcW w:w="1818" w:type="dxa"/>
            <w:tcBorders>
              <w:top w:val="single" w:sz="4" w:space="0" w:color="auto"/>
              <w:left w:val="single" w:sz="4" w:space="0" w:color="auto"/>
              <w:bottom w:val="single" w:sz="4" w:space="0" w:color="auto"/>
              <w:right w:val="single" w:sz="4" w:space="0" w:color="auto"/>
            </w:tcBorders>
            <w:shd w:val="clear" w:color="auto" w:fill="FFFFFF" w:themeFill="background1"/>
          </w:tcPr>
          <w:p w14:paraId="4FD057AB" w14:textId="77777777" w:rsidR="0030655C" w:rsidRPr="00071A16" w:rsidRDefault="0030655C" w:rsidP="00902DAF"/>
        </w:tc>
        <w:tc>
          <w:tcPr>
            <w:tcW w:w="2545" w:type="dxa"/>
            <w:tcBorders>
              <w:top w:val="single" w:sz="4" w:space="0" w:color="auto"/>
              <w:left w:val="single" w:sz="4" w:space="0" w:color="auto"/>
              <w:bottom w:val="single" w:sz="4" w:space="0" w:color="auto"/>
              <w:right w:val="single" w:sz="4" w:space="0" w:color="auto"/>
            </w:tcBorders>
          </w:tcPr>
          <w:p w14:paraId="06C0248D" w14:textId="77777777" w:rsidR="0030655C" w:rsidRPr="00071A16" w:rsidRDefault="0030655C" w:rsidP="00902DAF">
            <w:pPr>
              <w:pStyle w:val="ListBullet"/>
              <w:numPr>
                <w:ilvl w:val="0"/>
                <w:numId w:val="0"/>
              </w:numPr>
            </w:pPr>
          </w:p>
        </w:tc>
        <w:tc>
          <w:tcPr>
            <w:tcW w:w="2545" w:type="dxa"/>
            <w:tcBorders>
              <w:top w:val="single" w:sz="4" w:space="0" w:color="auto"/>
              <w:left w:val="single" w:sz="4" w:space="0" w:color="auto"/>
              <w:bottom w:val="single" w:sz="4" w:space="0" w:color="auto"/>
              <w:right w:val="single" w:sz="4" w:space="0" w:color="auto"/>
            </w:tcBorders>
          </w:tcPr>
          <w:p w14:paraId="1446D824" w14:textId="77777777" w:rsidR="0030655C" w:rsidRPr="00071A16" w:rsidRDefault="0030655C" w:rsidP="00902DAF"/>
        </w:tc>
        <w:tc>
          <w:tcPr>
            <w:tcW w:w="2452" w:type="dxa"/>
            <w:tcBorders>
              <w:top w:val="single" w:sz="4" w:space="0" w:color="auto"/>
              <w:left w:val="single" w:sz="4" w:space="0" w:color="auto"/>
              <w:bottom w:val="single" w:sz="4" w:space="0" w:color="auto"/>
              <w:right w:val="single" w:sz="4" w:space="0" w:color="auto"/>
            </w:tcBorders>
          </w:tcPr>
          <w:p w14:paraId="7CDEA947" w14:textId="77777777" w:rsidR="0030655C" w:rsidRPr="00071A16" w:rsidRDefault="0030655C" w:rsidP="00902DAF"/>
        </w:tc>
      </w:tr>
    </w:tbl>
    <w:p w14:paraId="0CAF2191" w14:textId="77777777" w:rsidR="00C93CAE" w:rsidRDefault="00C93CAE" w:rsidP="0005022A">
      <w:pPr>
        <w:rPr>
          <w:i/>
          <w:iCs/>
        </w:rPr>
      </w:pPr>
    </w:p>
    <w:tbl>
      <w:tblPr>
        <w:tblStyle w:val="TableGrid"/>
        <w:tblW w:w="9350" w:type="dxa"/>
        <w:tblLayout w:type="fixed"/>
        <w:tblLook w:val="04A0" w:firstRow="1" w:lastRow="0" w:firstColumn="1" w:lastColumn="0" w:noHBand="0" w:noVBand="1"/>
      </w:tblPr>
      <w:tblGrid>
        <w:gridCol w:w="9350"/>
      </w:tblGrid>
      <w:tr w:rsidR="00C93CAE" w14:paraId="05F26E20" w14:textId="77777777" w:rsidTr="00902DAF">
        <w:trPr>
          <w:trHeight w:val="864"/>
        </w:trPr>
        <w:tc>
          <w:tcPr>
            <w:tcW w:w="9350" w:type="dxa"/>
          </w:tcPr>
          <w:p w14:paraId="5F2768F5" w14:textId="3891D2DA" w:rsidR="00C93CAE" w:rsidRDefault="00C93CAE" w:rsidP="00902DAF">
            <w:pPr>
              <w:rPr>
                <w:szCs w:val="20"/>
              </w:rPr>
            </w:pPr>
            <w:r w:rsidRPr="000224D8">
              <w:rPr>
                <w:b/>
                <w:bCs/>
              </w:rPr>
              <w:t xml:space="preserve">Goal </w:t>
            </w:r>
            <w:r>
              <w:rPr>
                <w:b/>
                <w:bCs/>
              </w:rPr>
              <w:t>5</w:t>
            </w:r>
            <w:r w:rsidRPr="000224D8">
              <w:rPr>
                <w:b/>
                <w:bCs/>
              </w:rPr>
              <w:t>:</w:t>
            </w:r>
            <w:r w:rsidRPr="0015345E">
              <w:t xml:space="preserve"> </w:t>
            </w:r>
          </w:p>
        </w:tc>
      </w:tr>
    </w:tbl>
    <w:tbl>
      <w:tblPr>
        <w:tblW w:w="5005" w:type="pct"/>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top w:w="72" w:type="dxa"/>
          <w:bottom w:w="72" w:type="dxa"/>
        </w:tblCellMar>
        <w:tblLook w:val="0420" w:firstRow="1" w:lastRow="0" w:firstColumn="0" w:lastColumn="0" w:noHBand="0" w:noVBand="1"/>
      </w:tblPr>
      <w:tblGrid>
        <w:gridCol w:w="1817"/>
        <w:gridCol w:w="2545"/>
        <w:gridCol w:w="2545"/>
        <w:gridCol w:w="2452"/>
      </w:tblGrid>
      <w:tr w:rsidR="00262CD3" w:rsidRPr="00B50D79" w14:paraId="4C472E6A" w14:textId="77777777" w:rsidTr="00CB52E2">
        <w:trPr>
          <w:trHeight w:val="701"/>
          <w:tblHeader/>
        </w:trPr>
        <w:tc>
          <w:tcPr>
            <w:tcW w:w="1818" w:type="dxa"/>
            <w:tcBorders>
              <w:bottom w:val="single" w:sz="4" w:space="0" w:color="auto"/>
            </w:tcBorders>
            <w:shd w:val="clear" w:color="auto" w:fill="404040" w:themeFill="text1" w:themeFillTint="BF"/>
          </w:tcPr>
          <w:p w14:paraId="3E4D7C73" w14:textId="77777777" w:rsidR="00262CD3" w:rsidRPr="00127471" w:rsidRDefault="00262CD3" w:rsidP="00902DAF">
            <w:pPr>
              <w:jc w:val="center"/>
              <w:rPr>
                <w:b/>
                <w:color w:val="FFFFFF" w:themeColor="background1"/>
              </w:rPr>
            </w:pPr>
            <w:r w:rsidRPr="00127471">
              <w:rPr>
                <w:b/>
                <w:color w:val="FFFFFF" w:themeColor="background1"/>
              </w:rPr>
              <w:t>Activity</w:t>
            </w:r>
          </w:p>
        </w:tc>
        <w:tc>
          <w:tcPr>
            <w:tcW w:w="2545" w:type="dxa"/>
            <w:tcBorders>
              <w:bottom w:val="single" w:sz="4" w:space="0" w:color="auto"/>
            </w:tcBorders>
            <w:shd w:val="clear" w:color="auto" w:fill="404040" w:themeFill="text1" w:themeFillTint="BF"/>
          </w:tcPr>
          <w:p w14:paraId="3DAC1FAB" w14:textId="77777777" w:rsidR="00262CD3" w:rsidRPr="00127471" w:rsidRDefault="00262CD3" w:rsidP="00902DAF">
            <w:pPr>
              <w:jc w:val="center"/>
              <w:rPr>
                <w:b/>
                <w:bCs/>
                <w:color w:val="FFFFFF" w:themeColor="background1"/>
                <w:szCs w:val="20"/>
              </w:rPr>
            </w:pPr>
            <w:r w:rsidRPr="00127471">
              <w:rPr>
                <w:b/>
                <w:bCs/>
                <w:color w:val="FFFFFF" w:themeColor="background1"/>
                <w:szCs w:val="20"/>
              </w:rPr>
              <w:t>Identified Need</w:t>
            </w:r>
          </w:p>
        </w:tc>
        <w:tc>
          <w:tcPr>
            <w:tcW w:w="2545" w:type="dxa"/>
            <w:tcBorders>
              <w:bottom w:val="single" w:sz="4" w:space="0" w:color="auto"/>
            </w:tcBorders>
            <w:shd w:val="clear" w:color="auto" w:fill="404040" w:themeFill="text1" w:themeFillTint="BF"/>
          </w:tcPr>
          <w:p w14:paraId="0F47BF70" w14:textId="77777777" w:rsidR="00262CD3" w:rsidRPr="00127471" w:rsidRDefault="00262CD3" w:rsidP="00902DAF">
            <w:pPr>
              <w:jc w:val="center"/>
              <w:rPr>
                <w:b/>
                <w:bCs/>
                <w:color w:val="FFFFFF" w:themeColor="background1"/>
                <w:szCs w:val="20"/>
              </w:rPr>
            </w:pPr>
            <w:r w:rsidRPr="00127471">
              <w:rPr>
                <w:b/>
                <w:bCs/>
                <w:color w:val="FFFFFF" w:themeColor="background1"/>
                <w:szCs w:val="20"/>
              </w:rPr>
              <w:t>Milestone(s)</w:t>
            </w:r>
          </w:p>
        </w:tc>
        <w:tc>
          <w:tcPr>
            <w:tcW w:w="2452" w:type="dxa"/>
            <w:tcBorders>
              <w:bottom w:val="single" w:sz="4" w:space="0" w:color="auto"/>
            </w:tcBorders>
            <w:shd w:val="clear" w:color="auto" w:fill="404040" w:themeFill="text1" w:themeFillTint="BF"/>
          </w:tcPr>
          <w:p w14:paraId="4E87D6C5" w14:textId="77777777" w:rsidR="00262CD3" w:rsidRPr="00127471" w:rsidRDefault="00262CD3" w:rsidP="00902DAF">
            <w:pPr>
              <w:jc w:val="center"/>
              <w:rPr>
                <w:b/>
                <w:bCs/>
                <w:color w:val="FFFFFF" w:themeColor="background1"/>
                <w:szCs w:val="20"/>
              </w:rPr>
            </w:pPr>
            <w:r w:rsidRPr="00127471">
              <w:rPr>
                <w:b/>
                <w:bCs/>
                <w:color w:val="FFFFFF" w:themeColor="background1"/>
                <w:szCs w:val="20"/>
              </w:rPr>
              <w:t>Expected Outcome(s)</w:t>
            </w:r>
          </w:p>
        </w:tc>
      </w:tr>
      <w:tr w:rsidR="00262CD3" w:rsidRPr="00071A16" w14:paraId="4C2AC1FE" w14:textId="77777777" w:rsidTr="00CB52E2">
        <w:trPr>
          <w:trHeight w:val="482"/>
        </w:trPr>
        <w:tc>
          <w:tcPr>
            <w:tcW w:w="1818" w:type="dxa"/>
            <w:tcBorders>
              <w:top w:val="single" w:sz="4" w:space="0" w:color="auto"/>
              <w:left w:val="single" w:sz="4" w:space="0" w:color="auto"/>
              <w:bottom w:val="single" w:sz="4" w:space="0" w:color="auto"/>
              <w:right w:val="single" w:sz="4" w:space="0" w:color="auto"/>
            </w:tcBorders>
            <w:shd w:val="clear" w:color="auto" w:fill="FFFFFF" w:themeFill="background1"/>
          </w:tcPr>
          <w:p w14:paraId="61CC7318" w14:textId="77777777" w:rsidR="00262CD3" w:rsidRPr="00071A16" w:rsidRDefault="00262CD3" w:rsidP="00902DAF"/>
        </w:tc>
        <w:tc>
          <w:tcPr>
            <w:tcW w:w="2545" w:type="dxa"/>
            <w:tcBorders>
              <w:top w:val="single" w:sz="4" w:space="0" w:color="auto"/>
              <w:left w:val="single" w:sz="4" w:space="0" w:color="auto"/>
              <w:bottom w:val="single" w:sz="4" w:space="0" w:color="auto"/>
              <w:right w:val="single" w:sz="4" w:space="0" w:color="auto"/>
            </w:tcBorders>
          </w:tcPr>
          <w:p w14:paraId="7B6850B5" w14:textId="77777777" w:rsidR="00262CD3" w:rsidRPr="00071A16" w:rsidRDefault="00262CD3" w:rsidP="00902DAF">
            <w:pPr>
              <w:pStyle w:val="ListBullet"/>
              <w:numPr>
                <w:ilvl w:val="0"/>
                <w:numId w:val="0"/>
              </w:numPr>
            </w:pPr>
          </w:p>
        </w:tc>
        <w:tc>
          <w:tcPr>
            <w:tcW w:w="2545" w:type="dxa"/>
            <w:tcBorders>
              <w:top w:val="single" w:sz="4" w:space="0" w:color="auto"/>
              <w:left w:val="single" w:sz="4" w:space="0" w:color="auto"/>
              <w:bottom w:val="single" w:sz="4" w:space="0" w:color="auto"/>
              <w:right w:val="single" w:sz="4" w:space="0" w:color="auto"/>
            </w:tcBorders>
          </w:tcPr>
          <w:p w14:paraId="6BED2CA8" w14:textId="77777777" w:rsidR="00262CD3" w:rsidRPr="00071A16" w:rsidRDefault="00262CD3" w:rsidP="00902DAF"/>
        </w:tc>
        <w:tc>
          <w:tcPr>
            <w:tcW w:w="2452" w:type="dxa"/>
            <w:tcBorders>
              <w:top w:val="single" w:sz="4" w:space="0" w:color="auto"/>
              <w:left w:val="single" w:sz="4" w:space="0" w:color="auto"/>
              <w:bottom w:val="single" w:sz="4" w:space="0" w:color="auto"/>
              <w:right w:val="single" w:sz="4" w:space="0" w:color="auto"/>
            </w:tcBorders>
          </w:tcPr>
          <w:p w14:paraId="04D72172" w14:textId="77777777" w:rsidR="00262CD3" w:rsidRPr="00071A16" w:rsidRDefault="00262CD3" w:rsidP="00902DAF"/>
        </w:tc>
      </w:tr>
      <w:tr w:rsidR="00262CD3" w:rsidRPr="00071A16" w14:paraId="7A7B01F2" w14:textId="77777777" w:rsidTr="00CB52E2">
        <w:trPr>
          <w:trHeight w:val="482"/>
        </w:trPr>
        <w:tc>
          <w:tcPr>
            <w:tcW w:w="1818" w:type="dxa"/>
            <w:tcBorders>
              <w:top w:val="single" w:sz="4" w:space="0" w:color="auto"/>
              <w:left w:val="single" w:sz="4" w:space="0" w:color="auto"/>
              <w:bottom w:val="single" w:sz="4" w:space="0" w:color="auto"/>
              <w:right w:val="single" w:sz="4" w:space="0" w:color="auto"/>
            </w:tcBorders>
            <w:shd w:val="clear" w:color="auto" w:fill="FFFFFF" w:themeFill="background1"/>
          </w:tcPr>
          <w:p w14:paraId="1F61143A" w14:textId="77777777" w:rsidR="00262CD3" w:rsidRPr="00071A16" w:rsidRDefault="00262CD3" w:rsidP="00902DAF"/>
        </w:tc>
        <w:tc>
          <w:tcPr>
            <w:tcW w:w="2545" w:type="dxa"/>
            <w:tcBorders>
              <w:top w:val="single" w:sz="4" w:space="0" w:color="auto"/>
              <w:left w:val="single" w:sz="4" w:space="0" w:color="auto"/>
              <w:bottom w:val="single" w:sz="4" w:space="0" w:color="auto"/>
              <w:right w:val="single" w:sz="4" w:space="0" w:color="auto"/>
            </w:tcBorders>
          </w:tcPr>
          <w:p w14:paraId="6A51BE93" w14:textId="77777777" w:rsidR="00262CD3" w:rsidRPr="00071A16" w:rsidRDefault="00262CD3" w:rsidP="00902DAF">
            <w:pPr>
              <w:pStyle w:val="ListBullet"/>
              <w:numPr>
                <w:ilvl w:val="0"/>
                <w:numId w:val="0"/>
              </w:numPr>
            </w:pPr>
          </w:p>
        </w:tc>
        <w:tc>
          <w:tcPr>
            <w:tcW w:w="2545" w:type="dxa"/>
            <w:tcBorders>
              <w:top w:val="single" w:sz="4" w:space="0" w:color="auto"/>
              <w:left w:val="single" w:sz="4" w:space="0" w:color="auto"/>
              <w:bottom w:val="single" w:sz="4" w:space="0" w:color="auto"/>
              <w:right w:val="single" w:sz="4" w:space="0" w:color="auto"/>
            </w:tcBorders>
          </w:tcPr>
          <w:p w14:paraId="5D08EE82" w14:textId="77777777" w:rsidR="00262CD3" w:rsidRPr="00071A16" w:rsidRDefault="00262CD3" w:rsidP="00902DAF"/>
        </w:tc>
        <w:tc>
          <w:tcPr>
            <w:tcW w:w="2452" w:type="dxa"/>
            <w:tcBorders>
              <w:top w:val="single" w:sz="4" w:space="0" w:color="auto"/>
              <w:left w:val="single" w:sz="4" w:space="0" w:color="auto"/>
              <w:bottom w:val="single" w:sz="4" w:space="0" w:color="auto"/>
              <w:right w:val="single" w:sz="4" w:space="0" w:color="auto"/>
            </w:tcBorders>
          </w:tcPr>
          <w:p w14:paraId="3AB2DAA7" w14:textId="77777777" w:rsidR="00262CD3" w:rsidRPr="00071A16" w:rsidRDefault="00262CD3" w:rsidP="00902DAF"/>
        </w:tc>
      </w:tr>
      <w:tr w:rsidR="00262CD3" w:rsidRPr="00071A16" w14:paraId="3C44343D" w14:textId="77777777" w:rsidTr="00CB52E2">
        <w:trPr>
          <w:trHeight w:val="482"/>
        </w:trPr>
        <w:tc>
          <w:tcPr>
            <w:tcW w:w="1818" w:type="dxa"/>
            <w:tcBorders>
              <w:top w:val="single" w:sz="4" w:space="0" w:color="auto"/>
              <w:left w:val="single" w:sz="4" w:space="0" w:color="auto"/>
              <w:bottom w:val="single" w:sz="4" w:space="0" w:color="auto"/>
              <w:right w:val="single" w:sz="4" w:space="0" w:color="auto"/>
            </w:tcBorders>
            <w:shd w:val="clear" w:color="auto" w:fill="FFFFFF" w:themeFill="background1"/>
          </w:tcPr>
          <w:p w14:paraId="5C06937A" w14:textId="77777777" w:rsidR="00262CD3" w:rsidRPr="00071A16" w:rsidRDefault="00262CD3" w:rsidP="00902DAF"/>
        </w:tc>
        <w:tc>
          <w:tcPr>
            <w:tcW w:w="2545" w:type="dxa"/>
            <w:tcBorders>
              <w:top w:val="single" w:sz="4" w:space="0" w:color="auto"/>
              <w:left w:val="single" w:sz="4" w:space="0" w:color="auto"/>
              <w:bottom w:val="single" w:sz="4" w:space="0" w:color="auto"/>
              <w:right w:val="single" w:sz="4" w:space="0" w:color="auto"/>
            </w:tcBorders>
          </w:tcPr>
          <w:p w14:paraId="0354A530" w14:textId="77777777" w:rsidR="00262CD3" w:rsidRPr="00071A16" w:rsidRDefault="00262CD3" w:rsidP="00902DAF">
            <w:pPr>
              <w:pStyle w:val="ListBullet"/>
              <w:numPr>
                <w:ilvl w:val="0"/>
                <w:numId w:val="0"/>
              </w:numPr>
            </w:pPr>
          </w:p>
        </w:tc>
        <w:tc>
          <w:tcPr>
            <w:tcW w:w="2545" w:type="dxa"/>
            <w:tcBorders>
              <w:top w:val="single" w:sz="4" w:space="0" w:color="auto"/>
              <w:left w:val="single" w:sz="4" w:space="0" w:color="auto"/>
              <w:bottom w:val="single" w:sz="4" w:space="0" w:color="auto"/>
              <w:right w:val="single" w:sz="4" w:space="0" w:color="auto"/>
            </w:tcBorders>
          </w:tcPr>
          <w:p w14:paraId="6151CB32" w14:textId="77777777" w:rsidR="00262CD3" w:rsidRPr="00071A16" w:rsidRDefault="00262CD3" w:rsidP="00902DAF"/>
        </w:tc>
        <w:tc>
          <w:tcPr>
            <w:tcW w:w="2452" w:type="dxa"/>
            <w:tcBorders>
              <w:top w:val="single" w:sz="4" w:space="0" w:color="auto"/>
              <w:left w:val="single" w:sz="4" w:space="0" w:color="auto"/>
              <w:bottom w:val="single" w:sz="4" w:space="0" w:color="auto"/>
              <w:right w:val="single" w:sz="4" w:space="0" w:color="auto"/>
            </w:tcBorders>
          </w:tcPr>
          <w:p w14:paraId="19ED362E" w14:textId="77777777" w:rsidR="00262CD3" w:rsidRPr="00071A16" w:rsidRDefault="00262CD3" w:rsidP="00902DAF"/>
        </w:tc>
      </w:tr>
    </w:tbl>
    <w:p w14:paraId="66CD3D28" w14:textId="02BA6446" w:rsidR="00797259" w:rsidRPr="00797259" w:rsidRDefault="00797259" w:rsidP="0005022A">
      <w:pPr>
        <w:rPr>
          <w:i/>
          <w:iCs/>
        </w:rPr>
      </w:pPr>
      <w:r w:rsidRPr="00B9335A">
        <w:rPr>
          <w:i/>
          <w:iCs/>
        </w:rPr>
        <w:t xml:space="preserve">*Add more </w:t>
      </w:r>
      <w:r>
        <w:rPr>
          <w:i/>
          <w:iCs/>
        </w:rPr>
        <w:t>tables</w:t>
      </w:r>
      <w:r w:rsidRPr="00B9335A">
        <w:rPr>
          <w:i/>
          <w:iCs/>
        </w:rPr>
        <w:t xml:space="preserve"> </w:t>
      </w:r>
      <w:r>
        <w:rPr>
          <w:i/>
          <w:iCs/>
        </w:rPr>
        <w:t>if including additional goals.</w:t>
      </w:r>
    </w:p>
    <w:p w14:paraId="6AB00E7B" w14:textId="1C1C4C5E" w:rsidR="004B1382" w:rsidRDefault="004B1382">
      <w:pPr>
        <w:spacing w:before="0" w:after="160" w:line="259" w:lineRule="auto"/>
        <w:rPr>
          <w:b/>
          <w:bCs/>
          <w:caps/>
          <w:color w:val="01599D"/>
        </w:rPr>
      </w:pPr>
      <w:r>
        <w:rPr>
          <w:b/>
          <w:bCs/>
          <w:caps/>
          <w:color w:val="01599D"/>
        </w:rPr>
        <w:br w:type="page"/>
      </w:r>
    </w:p>
    <w:p w14:paraId="7F28748C" w14:textId="237DDB2B" w:rsidR="00337145" w:rsidRDefault="00A76961" w:rsidP="00337145">
      <w:pPr>
        <w:pStyle w:val="Heading2"/>
      </w:pPr>
      <w:r>
        <w:lastRenderedPageBreak/>
        <w:t>p</w:t>
      </w:r>
      <w:r w:rsidR="00022939">
        <w:t>lan of operation, key personnel, and timeline</w:t>
      </w:r>
    </w:p>
    <w:p w14:paraId="77647031" w14:textId="5972AC0F" w:rsidR="0047502C" w:rsidRPr="00F34ADF" w:rsidRDefault="0047502C" w:rsidP="0047502C">
      <w:pPr>
        <w:pStyle w:val="Heading3"/>
      </w:pPr>
      <w:r>
        <w:t>Plan of Operation</w:t>
      </w:r>
    </w:p>
    <w:p w14:paraId="4E0C2654" w14:textId="3F22D133" w:rsidR="00797259" w:rsidRDefault="007F0C4F" w:rsidP="00797259">
      <w:r w:rsidRPr="007F0C4F">
        <w:t>The Plan of Operation includes the strategies activities that will be implemented to achieve the project’s goals, outcomes, and milestones. Describe a plan of operation that addresses, at a minimum, the key components of the program’s implementation or expansion.</w:t>
      </w:r>
    </w:p>
    <w:tbl>
      <w:tblPr>
        <w:tblStyle w:val="TableGrid"/>
        <w:tblW w:w="9350" w:type="dxa"/>
        <w:tblLayout w:type="fixed"/>
        <w:tblLook w:val="04A0" w:firstRow="1" w:lastRow="0" w:firstColumn="1" w:lastColumn="0" w:noHBand="0" w:noVBand="1"/>
      </w:tblPr>
      <w:tblGrid>
        <w:gridCol w:w="9350"/>
      </w:tblGrid>
      <w:tr w:rsidR="00797259" w14:paraId="55E5DFD4" w14:textId="77777777" w:rsidTr="00782EA4">
        <w:trPr>
          <w:trHeight w:val="1430"/>
        </w:trPr>
        <w:tc>
          <w:tcPr>
            <w:tcW w:w="9350" w:type="dxa"/>
          </w:tcPr>
          <w:p w14:paraId="43274DF1" w14:textId="77777777" w:rsidR="00797259" w:rsidRPr="0005022A" w:rsidRDefault="00797259" w:rsidP="00FA49EF"/>
        </w:tc>
      </w:tr>
    </w:tbl>
    <w:p w14:paraId="6EC8BA94" w14:textId="2F33B40D" w:rsidR="00797259" w:rsidRDefault="00797259" w:rsidP="00797259"/>
    <w:p w14:paraId="2A6BDFCB" w14:textId="6F16B643" w:rsidR="00797259" w:rsidRDefault="008E15E2" w:rsidP="008E15E2">
      <w:pPr>
        <w:pStyle w:val="Heading3"/>
      </w:pPr>
      <w:r>
        <w:t xml:space="preserve">Key Personnel and </w:t>
      </w:r>
      <w:r w:rsidR="00551283">
        <w:t>T</w:t>
      </w:r>
      <w:r>
        <w:t>imeline</w:t>
      </w:r>
    </w:p>
    <w:p w14:paraId="07752F43" w14:textId="0AEAE011" w:rsidR="00797259" w:rsidRDefault="008A7C99" w:rsidP="00797259">
      <w:r w:rsidRPr="008A7C99">
        <w:t>Include a timeline and the key personnel associated with the plan of operation. For key personnel, include the responsibilities, tasks, and FTE percentage of key contributors required for program success. Ensure that all administrative and key personnel responsible for the successful implementation and monitoring of the grant requirements are included. Add more rows, if necessary</w:t>
      </w:r>
      <w:r>
        <w:t>.</w:t>
      </w:r>
    </w:p>
    <w:tbl>
      <w:tblPr>
        <w:tblpPr w:leftFromText="180" w:rightFromText="180" w:vertAnchor="text" w:horzAnchor="margin" w:tblpY="152"/>
        <w:tblW w:w="944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855"/>
        <w:gridCol w:w="1730"/>
        <w:gridCol w:w="2070"/>
        <w:gridCol w:w="2790"/>
      </w:tblGrid>
      <w:tr w:rsidR="00C35DE2" w:rsidRPr="002A02D2" w14:paraId="6DC94AAF" w14:textId="77777777" w:rsidTr="004B1382">
        <w:trPr>
          <w:trHeight w:val="576"/>
          <w:tblHeader/>
        </w:trPr>
        <w:tc>
          <w:tcPr>
            <w:tcW w:w="0" w:type="auto"/>
            <w:shd w:val="clear" w:color="auto" w:fill="404040" w:themeFill="text1" w:themeFillTint="BF"/>
            <w:vAlign w:val="center"/>
          </w:tcPr>
          <w:p w14:paraId="4473799A" w14:textId="027A1B24" w:rsidR="00C35DE2" w:rsidRPr="002A02D2" w:rsidRDefault="008B0C43" w:rsidP="00C35DE2">
            <w:pPr>
              <w:jc w:val="center"/>
              <w:rPr>
                <w:b/>
                <w:color w:val="FFFFFF" w:themeColor="background1"/>
                <w:szCs w:val="20"/>
              </w:rPr>
            </w:pPr>
            <w:r>
              <w:rPr>
                <w:b/>
                <w:color w:val="FFFFFF" w:themeColor="background1"/>
                <w:szCs w:val="20"/>
              </w:rPr>
              <w:t>Timelines</w:t>
            </w:r>
          </w:p>
        </w:tc>
        <w:tc>
          <w:tcPr>
            <w:tcW w:w="1730" w:type="dxa"/>
            <w:shd w:val="clear" w:color="auto" w:fill="404040" w:themeFill="text1" w:themeFillTint="BF"/>
            <w:vAlign w:val="center"/>
          </w:tcPr>
          <w:p w14:paraId="1D0CF1FF" w14:textId="7100608A" w:rsidR="00C35DE2" w:rsidRDefault="00D96F1C" w:rsidP="00C35DE2">
            <w:pPr>
              <w:jc w:val="center"/>
              <w:rPr>
                <w:b/>
                <w:color w:val="FFFFFF" w:themeColor="background1"/>
                <w:szCs w:val="20"/>
              </w:rPr>
            </w:pPr>
            <w:r>
              <w:rPr>
                <w:b/>
                <w:color w:val="FFFFFF" w:themeColor="background1"/>
                <w:szCs w:val="20"/>
              </w:rPr>
              <w:t>Strategies</w:t>
            </w:r>
          </w:p>
        </w:tc>
        <w:tc>
          <w:tcPr>
            <w:tcW w:w="2070" w:type="dxa"/>
            <w:shd w:val="clear" w:color="auto" w:fill="404040" w:themeFill="text1" w:themeFillTint="BF"/>
            <w:vAlign w:val="center"/>
          </w:tcPr>
          <w:p w14:paraId="14AC9071" w14:textId="2FEFBA1C" w:rsidR="00C35DE2" w:rsidRPr="002A02D2" w:rsidRDefault="009C1A9C" w:rsidP="00C35DE2">
            <w:pPr>
              <w:jc w:val="center"/>
              <w:rPr>
                <w:b/>
                <w:color w:val="FFFFFF" w:themeColor="background1"/>
                <w:szCs w:val="20"/>
              </w:rPr>
            </w:pPr>
            <w:r>
              <w:rPr>
                <w:b/>
                <w:color w:val="FFFFFF" w:themeColor="background1"/>
                <w:szCs w:val="20"/>
              </w:rPr>
              <w:t xml:space="preserve">Person Responsible &amp; </w:t>
            </w:r>
            <w:r w:rsidR="00A76C3C">
              <w:rPr>
                <w:b/>
                <w:color w:val="FFFFFF" w:themeColor="background1"/>
                <w:szCs w:val="20"/>
              </w:rPr>
              <w:t>Tasks</w:t>
            </w:r>
          </w:p>
        </w:tc>
        <w:tc>
          <w:tcPr>
            <w:tcW w:w="2790" w:type="dxa"/>
            <w:shd w:val="clear" w:color="auto" w:fill="404040" w:themeFill="text1" w:themeFillTint="BF"/>
            <w:vAlign w:val="center"/>
          </w:tcPr>
          <w:p w14:paraId="3B2DF97F" w14:textId="3169E161" w:rsidR="00C35DE2" w:rsidRPr="002A02D2" w:rsidRDefault="00A76C3C" w:rsidP="00C35DE2">
            <w:pPr>
              <w:jc w:val="center"/>
              <w:rPr>
                <w:b/>
                <w:color w:val="FFFFFF" w:themeColor="background1"/>
                <w:szCs w:val="20"/>
              </w:rPr>
            </w:pPr>
            <w:r>
              <w:rPr>
                <w:b/>
                <w:color w:val="FFFFFF" w:themeColor="background1"/>
                <w:szCs w:val="20"/>
              </w:rPr>
              <w:t>FTE%</w:t>
            </w:r>
          </w:p>
        </w:tc>
      </w:tr>
      <w:tr w:rsidR="00C35DE2" w14:paraId="19A2D634" w14:textId="77777777" w:rsidTr="004B1382">
        <w:trPr>
          <w:trHeight w:val="576"/>
        </w:trPr>
        <w:tc>
          <w:tcPr>
            <w:tcW w:w="0" w:type="auto"/>
            <w:vAlign w:val="center"/>
          </w:tcPr>
          <w:p w14:paraId="5E431BB3" w14:textId="77777777" w:rsidR="00C35DE2" w:rsidRDefault="00C35DE2" w:rsidP="00FA49EF">
            <w:pPr>
              <w:jc w:val="center"/>
              <w:rPr>
                <w:szCs w:val="20"/>
              </w:rPr>
            </w:pPr>
          </w:p>
        </w:tc>
        <w:tc>
          <w:tcPr>
            <w:tcW w:w="1730" w:type="dxa"/>
          </w:tcPr>
          <w:p w14:paraId="4F8A933E" w14:textId="77777777" w:rsidR="00C35DE2" w:rsidRDefault="00C35DE2" w:rsidP="00FA49EF">
            <w:pPr>
              <w:jc w:val="center"/>
              <w:rPr>
                <w:szCs w:val="20"/>
              </w:rPr>
            </w:pPr>
          </w:p>
        </w:tc>
        <w:tc>
          <w:tcPr>
            <w:tcW w:w="2070" w:type="dxa"/>
            <w:vAlign w:val="center"/>
          </w:tcPr>
          <w:p w14:paraId="123F9CF9" w14:textId="77777777" w:rsidR="00C35DE2" w:rsidRDefault="00C35DE2" w:rsidP="00FA49EF">
            <w:pPr>
              <w:jc w:val="center"/>
              <w:rPr>
                <w:szCs w:val="20"/>
              </w:rPr>
            </w:pPr>
          </w:p>
        </w:tc>
        <w:tc>
          <w:tcPr>
            <w:tcW w:w="2790" w:type="dxa"/>
            <w:vAlign w:val="center"/>
          </w:tcPr>
          <w:p w14:paraId="2D75C211" w14:textId="77777777" w:rsidR="00C35DE2" w:rsidRDefault="00C35DE2" w:rsidP="00FA49EF">
            <w:pPr>
              <w:jc w:val="center"/>
              <w:rPr>
                <w:szCs w:val="20"/>
              </w:rPr>
            </w:pPr>
            <w:r>
              <w:rPr>
                <w:szCs w:val="20"/>
              </w:rPr>
              <w:t xml:space="preserve"> </w:t>
            </w:r>
          </w:p>
        </w:tc>
      </w:tr>
      <w:tr w:rsidR="00C35DE2" w14:paraId="700EEBD5" w14:textId="77777777" w:rsidTr="004B1382">
        <w:trPr>
          <w:trHeight w:val="576"/>
        </w:trPr>
        <w:tc>
          <w:tcPr>
            <w:tcW w:w="0" w:type="auto"/>
            <w:vAlign w:val="center"/>
          </w:tcPr>
          <w:p w14:paraId="17003C12" w14:textId="77777777" w:rsidR="00C35DE2" w:rsidRDefault="00C35DE2" w:rsidP="00FA49EF">
            <w:pPr>
              <w:jc w:val="center"/>
              <w:rPr>
                <w:szCs w:val="20"/>
              </w:rPr>
            </w:pPr>
          </w:p>
        </w:tc>
        <w:tc>
          <w:tcPr>
            <w:tcW w:w="1730" w:type="dxa"/>
          </w:tcPr>
          <w:p w14:paraId="7F0D3456" w14:textId="77777777" w:rsidR="00C35DE2" w:rsidRDefault="00C35DE2" w:rsidP="00FA49EF">
            <w:pPr>
              <w:jc w:val="center"/>
              <w:rPr>
                <w:szCs w:val="20"/>
              </w:rPr>
            </w:pPr>
          </w:p>
        </w:tc>
        <w:tc>
          <w:tcPr>
            <w:tcW w:w="2070" w:type="dxa"/>
            <w:vAlign w:val="center"/>
          </w:tcPr>
          <w:p w14:paraId="389DB11E" w14:textId="77777777" w:rsidR="00C35DE2" w:rsidRDefault="00C35DE2" w:rsidP="00FA49EF">
            <w:pPr>
              <w:jc w:val="center"/>
              <w:rPr>
                <w:szCs w:val="20"/>
              </w:rPr>
            </w:pPr>
          </w:p>
        </w:tc>
        <w:tc>
          <w:tcPr>
            <w:tcW w:w="2790" w:type="dxa"/>
            <w:vAlign w:val="center"/>
          </w:tcPr>
          <w:p w14:paraId="14A098B4" w14:textId="77777777" w:rsidR="00C35DE2" w:rsidRDefault="00C35DE2" w:rsidP="00FA49EF">
            <w:pPr>
              <w:jc w:val="center"/>
              <w:rPr>
                <w:szCs w:val="20"/>
              </w:rPr>
            </w:pPr>
          </w:p>
        </w:tc>
      </w:tr>
    </w:tbl>
    <w:p w14:paraId="1FCEF8B9" w14:textId="3D0B3113" w:rsidR="00C35DE2" w:rsidRDefault="00C35DE2" w:rsidP="00C35DE2"/>
    <w:tbl>
      <w:tblPr>
        <w:tblStyle w:val="TableGrid"/>
        <w:tblW w:w="9350" w:type="dxa"/>
        <w:tblLayout w:type="fixed"/>
        <w:tblLook w:val="04A0" w:firstRow="1" w:lastRow="0" w:firstColumn="1" w:lastColumn="0" w:noHBand="0" w:noVBand="1"/>
      </w:tblPr>
      <w:tblGrid>
        <w:gridCol w:w="9350"/>
      </w:tblGrid>
      <w:tr w:rsidR="00C35DE2" w14:paraId="486E4B20" w14:textId="77777777" w:rsidTr="00C35DE2">
        <w:trPr>
          <w:trHeight w:val="3160"/>
        </w:trPr>
        <w:tc>
          <w:tcPr>
            <w:tcW w:w="9350" w:type="dxa"/>
          </w:tcPr>
          <w:p w14:paraId="62288B21" w14:textId="77777777" w:rsidR="00C35DE2" w:rsidRPr="0005022A" w:rsidRDefault="00C35DE2" w:rsidP="00FA49EF"/>
        </w:tc>
      </w:tr>
    </w:tbl>
    <w:p w14:paraId="6C9AC168" w14:textId="77777777" w:rsidR="004B1382" w:rsidRDefault="004B1382">
      <w:pPr>
        <w:spacing w:before="0" w:after="160" w:line="259" w:lineRule="auto"/>
        <w:rPr>
          <w:rFonts w:eastAsiaTheme="majorEastAsia" w:cs="Times New Roman (Headings CS)"/>
          <w:b/>
          <w:caps/>
          <w:sz w:val="20"/>
          <w:szCs w:val="28"/>
        </w:rPr>
      </w:pPr>
      <w:bookmarkStart w:id="18" w:name="_Toc130291177"/>
      <w:r>
        <w:br w:type="page"/>
      </w:r>
    </w:p>
    <w:p w14:paraId="4A44F82B" w14:textId="7A676BAD" w:rsidR="00C35DE2" w:rsidRPr="007C36F2" w:rsidRDefault="00C35DE2" w:rsidP="00C35DE2">
      <w:pPr>
        <w:pStyle w:val="Heading2"/>
      </w:pPr>
      <w:r>
        <w:lastRenderedPageBreak/>
        <w:t>Evaluation</w:t>
      </w:r>
      <w:bookmarkEnd w:id="18"/>
      <w:r>
        <w:t xml:space="preserve"> and</w:t>
      </w:r>
      <w:r w:rsidR="00F40853">
        <w:t xml:space="preserve"> EVIDENCE OF IMPACT</w:t>
      </w:r>
    </w:p>
    <w:p w14:paraId="14B7928E" w14:textId="51C80705" w:rsidR="00C35DE2" w:rsidRPr="00F71BB7" w:rsidRDefault="00AF4F58" w:rsidP="00C35DE2">
      <w:r w:rsidRPr="00F71BB7">
        <w:t>Describe the plan to evaluate the extent to which the funding has impacted the amount of food waste prevented, diverted, and composted along with the improvement in education of students and staff on environmental best practices related to the management of food waste.</w:t>
      </w:r>
    </w:p>
    <w:p w14:paraId="50BDE2F9" w14:textId="6CF0CB0C" w:rsidR="00C35DE2" w:rsidRDefault="00C35DE2" w:rsidP="00C35DE2"/>
    <w:tbl>
      <w:tblPr>
        <w:tblStyle w:val="TableGrid"/>
        <w:tblW w:w="9350" w:type="dxa"/>
        <w:tblLayout w:type="fixed"/>
        <w:tblLook w:val="04A0" w:firstRow="1" w:lastRow="0" w:firstColumn="1" w:lastColumn="0" w:noHBand="0" w:noVBand="1"/>
      </w:tblPr>
      <w:tblGrid>
        <w:gridCol w:w="9350"/>
      </w:tblGrid>
      <w:tr w:rsidR="00C35DE2" w14:paraId="2121ED6C" w14:textId="77777777" w:rsidTr="00FA49EF">
        <w:trPr>
          <w:trHeight w:val="3160"/>
        </w:trPr>
        <w:tc>
          <w:tcPr>
            <w:tcW w:w="9350" w:type="dxa"/>
          </w:tcPr>
          <w:p w14:paraId="1FB941E7" w14:textId="77777777" w:rsidR="00C35DE2" w:rsidRPr="0005022A" w:rsidRDefault="00C35DE2" w:rsidP="00FA49EF"/>
        </w:tc>
      </w:tr>
    </w:tbl>
    <w:p w14:paraId="2D9E0C0C" w14:textId="77777777" w:rsidR="00D035DD" w:rsidRDefault="00D035DD" w:rsidP="00D035DD">
      <w:pPr>
        <w:pStyle w:val="Heading2"/>
      </w:pPr>
      <w:r w:rsidRPr="00A01485">
        <w:t>BUDGET AND BUDGET NARRATIVE</w:t>
      </w:r>
    </w:p>
    <w:p w14:paraId="0D979315" w14:textId="77777777" w:rsidR="00CF7609" w:rsidRPr="00CF7609" w:rsidRDefault="00CF7609" w:rsidP="00CF7609">
      <w:pPr>
        <w:spacing w:line="276" w:lineRule="auto"/>
      </w:pPr>
      <w:r w:rsidRPr="00CF7609">
        <w:t>The project’s budget should detail all related project expenses in a separate itemized budget. It should demonstrate the extent to which the budget is reasonable and cost-effective. All costs described in the project narrative should appear in the budget narrative and must have a corresponding entry in the itemized budget for that year. Reviewers should be able to see a clear connection between the project activities and the budget line items. The itemized budget form (C-12-5, Appendix B) can be accessed through the MSDE grants webpage, and a proposed budget must be submitted with the application.</w:t>
      </w:r>
    </w:p>
    <w:p w14:paraId="0AF252EA" w14:textId="77777777" w:rsidR="00CF7609" w:rsidRPr="00CF7609" w:rsidRDefault="00CF7609" w:rsidP="00CF7609">
      <w:pPr>
        <w:spacing w:line="276" w:lineRule="auto"/>
      </w:pPr>
      <w:r w:rsidRPr="00CF7609">
        <w:t>Provide a description of each budget category. For example, under Services, describe the number of staff attending training. If funds are used to hire substitute staff, include amounts. Include FICA/Benefits if applicable. Add more rows to the table, if necessary.</w:t>
      </w:r>
    </w:p>
    <w:p w14:paraId="2340EA99" w14:textId="189E8E0B" w:rsidR="00D035DD" w:rsidRDefault="00CF7609" w:rsidP="00CF7609">
      <w:r w:rsidRPr="00CF7609">
        <w:t>Please provide a detailed description of the requested funds that will be spent by using the categories listed below. Add more rows if needed. An MSDE</w:t>
      </w:r>
      <w:r w:rsidRPr="00CF7609">
        <w:rPr>
          <w:rFonts w:ascii="Lato" w:eastAsia="Lato" w:hAnsi="Lato" w:cs="Lato"/>
          <w:color w:val="404040"/>
          <w:sz w:val="20"/>
        </w:rPr>
        <w:t xml:space="preserve"> </w:t>
      </w:r>
      <w:hyperlink r:id="rId13" w:tgtFrame="_blank" w:history="1">
        <w:r w:rsidRPr="005447F4">
          <w:rPr>
            <w:rStyle w:val="Hyperlink"/>
          </w:rPr>
          <w:t>Grant Budget Form C-125</w:t>
        </w:r>
      </w:hyperlink>
      <w:r w:rsidRPr="00CF7609">
        <w:rPr>
          <w:rFonts w:ascii="Lato" w:eastAsia="Lato" w:hAnsi="Lato" w:cs="Lato"/>
          <w:color w:val="404040"/>
          <w:sz w:val="20"/>
        </w:rPr>
        <w:t xml:space="preserve"> </w:t>
      </w:r>
      <w:r w:rsidRPr="00BE4DE7">
        <w:t>form must also be completed, signed, and submitted as an appendix. </w:t>
      </w:r>
      <w:r w:rsidR="00D035DD">
        <w:t xml:space="preserve"> </w:t>
      </w:r>
    </w:p>
    <w:p w14:paraId="0C74B8F1" w14:textId="77777777" w:rsidR="00D035DD" w:rsidRPr="00D035DD" w:rsidRDefault="00D035DD" w:rsidP="00D035DD">
      <w:pPr>
        <w:pStyle w:val="Heading2"/>
      </w:pPr>
      <w:r w:rsidRPr="00A01485">
        <w:t>BUDGET NARRATIVE</w:t>
      </w:r>
      <w:r>
        <w:br/>
      </w:r>
    </w:p>
    <w:tbl>
      <w:tblPr>
        <w:tblStyle w:val="TableGrid"/>
        <w:tblW w:w="9350" w:type="dxa"/>
        <w:tblLayout w:type="fixed"/>
        <w:tblLook w:val="04A0" w:firstRow="1" w:lastRow="0" w:firstColumn="1" w:lastColumn="0" w:noHBand="0" w:noVBand="1"/>
      </w:tblPr>
      <w:tblGrid>
        <w:gridCol w:w="9350"/>
      </w:tblGrid>
      <w:tr w:rsidR="00D035DD" w14:paraId="754C6EB9" w14:textId="77777777" w:rsidTr="00D035DD">
        <w:trPr>
          <w:trHeight w:val="2971"/>
        </w:trPr>
        <w:tc>
          <w:tcPr>
            <w:tcW w:w="9350" w:type="dxa"/>
          </w:tcPr>
          <w:p w14:paraId="74E7A25B" w14:textId="77777777" w:rsidR="00D035DD" w:rsidRPr="0005022A" w:rsidRDefault="00D035DD" w:rsidP="00FA49EF"/>
        </w:tc>
      </w:tr>
    </w:tbl>
    <w:p w14:paraId="19458119" w14:textId="77777777" w:rsidR="004B1382" w:rsidRDefault="004B1382" w:rsidP="00A00B48"/>
    <w:p w14:paraId="4C38002F" w14:textId="77777777" w:rsidR="004B1382" w:rsidRDefault="004B1382">
      <w:pPr>
        <w:spacing w:before="0" w:after="160" w:line="259" w:lineRule="auto"/>
        <w:rPr>
          <w:rFonts w:eastAsiaTheme="majorEastAsia" w:cs="Times New Roman (Headings CS)"/>
          <w:b/>
          <w:caps/>
          <w:sz w:val="20"/>
          <w:szCs w:val="28"/>
        </w:rPr>
      </w:pPr>
      <w:r>
        <w:br w:type="page"/>
      </w:r>
    </w:p>
    <w:p w14:paraId="10409E2E" w14:textId="1A766CC8" w:rsidR="00337145" w:rsidRDefault="00D035DD" w:rsidP="00337145">
      <w:pPr>
        <w:pStyle w:val="Heading2"/>
      </w:pPr>
      <w:r>
        <w:lastRenderedPageBreak/>
        <w:t>ITEMIZED BUDGET</w:t>
      </w:r>
    </w:p>
    <w:p w14:paraId="1A00FEA4" w14:textId="77777777" w:rsidR="00D035DD" w:rsidRPr="00A01485" w:rsidRDefault="00D035DD" w:rsidP="00D035DD">
      <w:pPr>
        <w:pStyle w:val="ListNumber"/>
        <w:numPr>
          <w:ilvl w:val="0"/>
          <w:numId w:val="33"/>
        </w:numPr>
        <w:shd w:val="clear" w:color="auto" w:fill="FFFFFF"/>
        <w:spacing w:after="120" w:line="276" w:lineRule="auto"/>
      </w:pPr>
      <w:r w:rsidRPr="00A01485">
        <w:t>What is the Indirect Cost rate?</w:t>
      </w:r>
    </w:p>
    <w:p w14:paraId="33358856" w14:textId="77777777" w:rsidR="00D035DD" w:rsidRPr="00A01485" w:rsidRDefault="00D035DD" w:rsidP="00D035DD">
      <w:pPr>
        <w:pStyle w:val="ListNumber"/>
        <w:numPr>
          <w:ilvl w:val="0"/>
          <w:numId w:val="33"/>
        </w:numPr>
        <w:shd w:val="clear" w:color="auto" w:fill="FFFFFF"/>
        <w:spacing w:after="120" w:line="276" w:lineRule="auto"/>
      </w:pPr>
      <w:r w:rsidRPr="00A01485">
        <w:t>Provide an itemized budget narrative showing how the cost of each item was calculated. It is advisable to take an inventory of existing equipment, materials, and supplies before developing the budget.</w:t>
      </w:r>
    </w:p>
    <w:p w14:paraId="27BC0BE8" w14:textId="77777777" w:rsidR="00D035DD" w:rsidRPr="00A16AE8" w:rsidRDefault="00D035DD" w:rsidP="00D035DD">
      <w:pPr>
        <w:pStyle w:val="ListNumber"/>
        <w:numPr>
          <w:ilvl w:val="0"/>
          <w:numId w:val="33"/>
        </w:numPr>
        <w:shd w:val="clear" w:color="auto" w:fill="FFFFFF"/>
        <w:spacing w:after="120" w:line="276" w:lineRule="auto"/>
      </w:pPr>
      <w:r>
        <w:t>P</w:t>
      </w:r>
      <w:r w:rsidRPr="00A01485">
        <w:t>lease use the formula functions in the “Table Tools Layout” to calculate your costs</w:t>
      </w:r>
      <w:r>
        <w:t xml:space="preserve">. </w:t>
      </w:r>
      <w:r w:rsidRPr="00A01485">
        <w:t xml:space="preserve">To get your final amount, in the last cell of the </w:t>
      </w:r>
      <w:r>
        <w:t xml:space="preserve">“Requested”, “In-Kind”, and </w:t>
      </w:r>
      <w:r w:rsidRPr="00A01485">
        <w:t>“Total” column</w:t>
      </w:r>
      <w:r>
        <w:t>s</w:t>
      </w:r>
      <w:r w:rsidRPr="00A01485">
        <w:t xml:space="preserve">, use </w:t>
      </w:r>
      <w:r>
        <w:t>the</w:t>
      </w:r>
      <w:r w:rsidRPr="00A01485">
        <w:t xml:space="preserve"> formula: </w:t>
      </w:r>
      <w:r w:rsidRPr="00D035DD">
        <w:rPr>
          <w:b/>
          <w:bCs/>
          <w:color w:val="C00000"/>
        </w:rPr>
        <w:t>=SUM(ABOVE).</w:t>
      </w:r>
    </w:p>
    <w:p w14:paraId="742193C0" w14:textId="77777777" w:rsidR="00A16AE8" w:rsidRPr="00A157F8" w:rsidRDefault="00A16AE8" w:rsidP="00A16AE8">
      <w:pPr>
        <w:pStyle w:val="ListNumber"/>
        <w:numPr>
          <w:ilvl w:val="0"/>
          <w:numId w:val="33"/>
        </w:numPr>
        <w:shd w:val="clear" w:color="auto" w:fill="FFFFFF"/>
        <w:spacing w:after="120" w:line="276" w:lineRule="auto"/>
      </w:pPr>
      <w:r>
        <w:t>Additionally, s</w:t>
      </w:r>
      <w:r w:rsidRPr="00315BDF">
        <w:t>ubmit the budget on the MSDE Grant Budget C-1-25 form (Appendix</w:t>
      </w:r>
      <w:r>
        <w:t xml:space="preserve"> C).</w:t>
      </w:r>
    </w:p>
    <w:p w14:paraId="472E3019" w14:textId="77777777" w:rsidR="00A20784" w:rsidRDefault="00A20784">
      <w:pPr>
        <w:spacing w:before="0" w:after="160" w:line="259" w:lineRule="auto"/>
        <w:rPr>
          <w:b/>
          <w:szCs w:val="18"/>
        </w:rPr>
      </w:pPr>
      <w:r>
        <w:br w:type="page"/>
      </w:r>
    </w:p>
    <w:p w14:paraId="2A9A41BF" w14:textId="77777777" w:rsidR="00A16AE8" w:rsidRDefault="00A16AE8" w:rsidP="00A16AE8">
      <w:pPr>
        <w:pStyle w:val="Heading3"/>
      </w:pPr>
      <w:r>
        <w:lastRenderedPageBreak/>
        <w:t>Contracted Services</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A16AE8" w14:paraId="794856DB" w14:textId="77777777" w:rsidTr="004B1382">
        <w:trPr>
          <w:trHeight w:val="720"/>
          <w:tblHeader/>
        </w:trPr>
        <w:tc>
          <w:tcPr>
            <w:tcW w:w="1370" w:type="pct"/>
            <w:shd w:val="clear" w:color="auto" w:fill="404040" w:themeFill="text1" w:themeFillTint="BF"/>
            <w:vAlign w:val="center"/>
          </w:tcPr>
          <w:p w14:paraId="7AD90464" w14:textId="77777777" w:rsidR="00A16AE8" w:rsidRPr="002A02D2" w:rsidRDefault="00A16AE8" w:rsidP="00FA49EF">
            <w:pPr>
              <w:jc w:val="center"/>
              <w:rPr>
                <w:b/>
                <w:color w:val="FFFFFF" w:themeColor="background1"/>
                <w:szCs w:val="20"/>
              </w:rPr>
            </w:pPr>
            <w:r w:rsidRPr="00A11624">
              <w:rPr>
                <w:b/>
                <w:color w:val="FFFFFF" w:themeColor="background1"/>
                <w:szCs w:val="20"/>
              </w:rPr>
              <w:t>Line item</w:t>
            </w:r>
          </w:p>
        </w:tc>
        <w:tc>
          <w:tcPr>
            <w:tcW w:w="1371" w:type="pct"/>
            <w:shd w:val="clear" w:color="auto" w:fill="404040" w:themeFill="text1" w:themeFillTint="BF"/>
            <w:vAlign w:val="center"/>
          </w:tcPr>
          <w:p w14:paraId="728A5F85" w14:textId="77777777" w:rsidR="00A16AE8" w:rsidRPr="002A02D2" w:rsidRDefault="00A16AE8" w:rsidP="00FA49EF">
            <w:pPr>
              <w:jc w:val="center"/>
              <w:rPr>
                <w:b/>
                <w:color w:val="FFFFFF" w:themeColor="background1"/>
                <w:szCs w:val="20"/>
              </w:rPr>
            </w:pPr>
            <w:r w:rsidRPr="00A11624">
              <w:rPr>
                <w:b/>
                <w:color w:val="FFFFFF" w:themeColor="background1"/>
                <w:szCs w:val="20"/>
              </w:rPr>
              <w:t>Calculation</w:t>
            </w:r>
          </w:p>
        </w:tc>
        <w:tc>
          <w:tcPr>
            <w:tcW w:w="1010" w:type="pct"/>
            <w:shd w:val="clear" w:color="auto" w:fill="404040" w:themeFill="text1" w:themeFillTint="BF"/>
            <w:vAlign w:val="center"/>
          </w:tcPr>
          <w:p w14:paraId="417F606F" w14:textId="77777777" w:rsidR="00A16AE8" w:rsidRDefault="00A16AE8" w:rsidP="00FA49EF">
            <w:pPr>
              <w:jc w:val="center"/>
              <w:rPr>
                <w:b/>
                <w:color w:val="FFFFFF" w:themeColor="background1"/>
                <w:szCs w:val="20"/>
              </w:rPr>
            </w:pPr>
            <w:r w:rsidRPr="00A11624">
              <w:rPr>
                <w:b/>
                <w:color w:val="FFFFFF" w:themeColor="background1"/>
                <w:szCs w:val="20"/>
              </w:rPr>
              <w:t>Requested</w:t>
            </w:r>
          </w:p>
        </w:tc>
        <w:tc>
          <w:tcPr>
            <w:tcW w:w="625" w:type="pct"/>
            <w:shd w:val="clear" w:color="auto" w:fill="404040" w:themeFill="text1" w:themeFillTint="BF"/>
            <w:vAlign w:val="center"/>
          </w:tcPr>
          <w:p w14:paraId="4EA36A8D" w14:textId="77777777" w:rsidR="00A16AE8" w:rsidRPr="002A02D2" w:rsidRDefault="00A16AE8" w:rsidP="00FA49EF">
            <w:pPr>
              <w:rPr>
                <w:b/>
                <w:color w:val="FFFFFF" w:themeColor="background1"/>
                <w:szCs w:val="20"/>
              </w:rPr>
            </w:pPr>
            <w:r w:rsidRPr="00A11624">
              <w:rPr>
                <w:b/>
                <w:color w:val="FFFFFF" w:themeColor="background1"/>
                <w:szCs w:val="20"/>
              </w:rPr>
              <w:t>In-Kind</w:t>
            </w:r>
          </w:p>
        </w:tc>
        <w:tc>
          <w:tcPr>
            <w:tcW w:w="624" w:type="pct"/>
            <w:shd w:val="clear" w:color="auto" w:fill="404040" w:themeFill="text1" w:themeFillTint="BF"/>
            <w:vAlign w:val="center"/>
          </w:tcPr>
          <w:p w14:paraId="6E3B7019" w14:textId="77777777" w:rsidR="00A16AE8" w:rsidRPr="002A02D2" w:rsidRDefault="00A16AE8" w:rsidP="00FA49EF">
            <w:pPr>
              <w:rPr>
                <w:b/>
                <w:color w:val="FFFFFF" w:themeColor="background1"/>
                <w:szCs w:val="20"/>
              </w:rPr>
            </w:pPr>
            <w:r w:rsidRPr="00A11624">
              <w:rPr>
                <w:b/>
                <w:color w:val="FFFFFF" w:themeColor="background1"/>
                <w:szCs w:val="20"/>
              </w:rPr>
              <w:t>Total</w:t>
            </w:r>
          </w:p>
        </w:tc>
      </w:tr>
      <w:tr w:rsidR="00A16AE8" w14:paraId="6DD89E4B" w14:textId="77777777" w:rsidTr="004B1382">
        <w:trPr>
          <w:trHeight w:val="576"/>
        </w:trPr>
        <w:tc>
          <w:tcPr>
            <w:tcW w:w="1370" w:type="pct"/>
          </w:tcPr>
          <w:p w14:paraId="6738FF6D" w14:textId="77777777" w:rsidR="00A16AE8" w:rsidRDefault="00A16AE8" w:rsidP="00FA49EF">
            <w:pPr>
              <w:rPr>
                <w:szCs w:val="20"/>
              </w:rPr>
            </w:pPr>
          </w:p>
        </w:tc>
        <w:tc>
          <w:tcPr>
            <w:tcW w:w="1371" w:type="pct"/>
          </w:tcPr>
          <w:p w14:paraId="10ABD9C8" w14:textId="77777777" w:rsidR="00A16AE8" w:rsidRDefault="00A16AE8" w:rsidP="00FA49EF">
            <w:pPr>
              <w:rPr>
                <w:szCs w:val="20"/>
              </w:rPr>
            </w:pPr>
          </w:p>
        </w:tc>
        <w:tc>
          <w:tcPr>
            <w:tcW w:w="1010" w:type="pct"/>
          </w:tcPr>
          <w:p w14:paraId="2BCE97B0" w14:textId="77777777" w:rsidR="00A16AE8" w:rsidRDefault="00A16AE8" w:rsidP="00FA49EF">
            <w:pPr>
              <w:rPr>
                <w:szCs w:val="20"/>
              </w:rPr>
            </w:pPr>
          </w:p>
        </w:tc>
        <w:tc>
          <w:tcPr>
            <w:tcW w:w="625" w:type="pct"/>
          </w:tcPr>
          <w:p w14:paraId="2F9E0019" w14:textId="77777777" w:rsidR="00A16AE8" w:rsidRDefault="00A16AE8" w:rsidP="00FA49EF">
            <w:pPr>
              <w:rPr>
                <w:szCs w:val="20"/>
              </w:rPr>
            </w:pPr>
          </w:p>
        </w:tc>
        <w:tc>
          <w:tcPr>
            <w:tcW w:w="624" w:type="pct"/>
          </w:tcPr>
          <w:p w14:paraId="5B768BA8" w14:textId="77777777" w:rsidR="00A16AE8" w:rsidRDefault="00A16AE8" w:rsidP="00FA49EF">
            <w:pPr>
              <w:rPr>
                <w:szCs w:val="20"/>
              </w:rPr>
            </w:pPr>
          </w:p>
        </w:tc>
      </w:tr>
      <w:tr w:rsidR="00A16AE8" w14:paraId="5004FD60" w14:textId="77777777" w:rsidTr="004B1382">
        <w:trPr>
          <w:trHeight w:val="576"/>
        </w:trPr>
        <w:tc>
          <w:tcPr>
            <w:tcW w:w="1370" w:type="pct"/>
          </w:tcPr>
          <w:p w14:paraId="2A3DA386" w14:textId="77777777" w:rsidR="00A16AE8" w:rsidRDefault="00A16AE8" w:rsidP="00FA49EF">
            <w:pPr>
              <w:rPr>
                <w:szCs w:val="20"/>
              </w:rPr>
            </w:pPr>
          </w:p>
        </w:tc>
        <w:tc>
          <w:tcPr>
            <w:tcW w:w="1371" w:type="pct"/>
          </w:tcPr>
          <w:p w14:paraId="19B72453" w14:textId="77777777" w:rsidR="00A16AE8" w:rsidRDefault="00A16AE8" w:rsidP="00FA49EF">
            <w:pPr>
              <w:rPr>
                <w:szCs w:val="20"/>
              </w:rPr>
            </w:pPr>
          </w:p>
        </w:tc>
        <w:tc>
          <w:tcPr>
            <w:tcW w:w="1010" w:type="pct"/>
          </w:tcPr>
          <w:p w14:paraId="21F9330F" w14:textId="77777777" w:rsidR="00A16AE8" w:rsidRDefault="00A16AE8" w:rsidP="00FA49EF">
            <w:pPr>
              <w:rPr>
                <w:szCs w:val="20"/>
              </w:rPr>
            </w:pPr>
          </w:p>
        </w:tc>
        <w:tc>
          <w:tcPr>
            <w:tcW w:w="625" w:type="pct"/>
          </w:tcPr>
          <w:p w14:paraId="7028950C" w14:textId="77777777" w:rsidR="00A16AE8" w:rsidRDefault="00A16AE8" w:rsidP="00FA49EF">
            <w:pPr>
              <w:rPr>
                <w:szCs w:val="20"/>
              </w:rPr>
            </w:pPr>
          </w:p>
        </w:tc>
        <w:tc>
          <w:tcPr>
            <w:tcW w:w="624" w:type="pct"/>
          </w:tcPr>
          <w:p w14:paraId="5FEADBF4" w14:textId="77777777" w:rsidR="00A16AE8" w:rsidRDefault="00A16AE8" w:rsidP="00FA49EF">
            <w:pPr>
              <w:rPr>
                <w:szCs w:val="20"/>
              </w:rPr>
            </w:pPr>
          </w:p>
        </w:tc>
      </w:tr>
      <w:tr w:rsidR="00A16AE8" w14:paraId="28215D4A" w14:textId="77777777" w:rsidTr="004B1382">
        <w:trPr>
          <w:trHeight w:val="576"/>
        </w:trPr>
        <w:tc>
          <w:tcPr>
            <w:tcW w:w="1370" w:type="pct"/>
          </w:tcPr>
          <w:p w14:paraId="6A792EA1" w14:textId="77777777" w:rsidR="00A16AE8" w:rsidRDefault="00A16AE8" w:rsidP="00FA49EF">
            <w:pPr>
              <w:rPr>
                <w:szCs w:val="20"/>
              </w:rPr>
            </w:pPr>
          </w:p>
        </w:tc>
        <w:tc>
          <w:tcPr>
            <w:tcW w:w="1371" w:type="pct"/>
          </w:tcPr>
          <w:p w14:paraId="45FEBFC3" w14:textId="77777777" w:rsidR="00A16AE8" w:rsidRDefault="00A16AE8" w:rsidP="00FA49EF">
            <w:pPr>
              <w:rPr>
                <w:szCs w:val="20"/>
              </w:rPr>
            </w:pPr>
          </w:p>
        </w:tc>
        <w:tc>
          <w:tcPr>
            <w:tcW w:w="1010" w:type="pct"/>
          </w:tcPr>
          <w:p w14:paraId="590F7D8C" w14:textId="77777777" w:rsidR="00A16AE8" w:rsidRDefault="00A16AE8" w:rsidP="00FA49EF">
            <w:pPr>
              <w:rPr>
                <w:szCs w:val="20"/>
              </w:rPr>
            </w:pPr>
          </w:p>
        </w:tc>
        <w:tc>
          <w:tcPr>
            <w:tcW w:w="625" w:type="pct"/>
          </w:tcPr>
          <w:p w14:paraId="4250384E" w14:textId="77777777" w:rsidR="00A16AE8" w:rsidRDefault="00A16AE8" w:rsidP="00FA49EF">
            <w:pPr>
              <w:rPr>
                <w:szCs w:val="20"/>
              </w:rPr>
            </w:pPr>
          </w:p>
        </w:tc>
        <w:tc>
          <w:tcPr>
            <w:tcW w:w="624" w:type="pct"/>
          </w:tcPr>
          <w:p w14:paraId="1A8CD703" w14:textId="77777777" w:rsidR="00A16AE8" w:rsidRDefault="00A16AE8" w:rsidP="00FA49EF">
            <w:pPr>
              <w:rPr>
                <w:szCs w:val="20"/>
              </w:rPr>
            </w:pPr>
          </w:p>
        </w:tc>
      </w:tr>
      <w:tr w:rsidR="00A16AE8" w14:paraId="1CAAF88F" w14:textId="77777777" w:rsidTr="004B1382">
        <w:trPr>
          <w:trHeight w:val="576"/>
        </w:trPr>
        <w:tc>
          <w:tcPr>
            <w:tcW w:w="1370" w:type="pct"/>
          </w:tcPr>
          <w:p w14:paraId="2304B980" w14:textId="77777777" w:rsidR="00A16AE8" w:rsidRDefault="00A16AE8" w:rsidP="00FA49EF">
            <w:pPr>
              <w:rPr>
                <w:szCs w:val="20"/>
              </w:rPr>
            </w:pPr>
          </w:p>
        </w:tc>
        <w:tc>
          <w:tcPr>
            <w:tcW w:w="1371" w:type="pct"/>
          </w:tcPr>
          <w:p w14:paraId="074D2045" w14:textId="77777777" w:rsidR="00A16AE8" w:rsidRDefault="00A16AE8" w:rsidP="00FA49EF">
            <w:pPr>
              <w:rPr>
                <w:szCs w:val="20"/>
              </w:rPr>
            </w:pPr>
          </w:p>
        </w:tc>
        <w:tc>
          <w:tcPr>
            <w:tcW w:w="1010" w:type="pct"/>
          </w:tcPr>
          <w:p w14:paraId="34DBB675" w14:textId="77777777" w:rsidR="00A16AE8" w:rsidRDefault="00A16AE8" w:rsidP="00FA49EF">
            <w:pPr>
              <w:rPr>
                <w:szCs w:val="20"/>
              </w:rPr>
            </w:pPr>
          </w:p>
        </w:tc>
        <w:tc>
          <w:tcPr>
            <w:tcW w:w="625" w:type="pct"/>
          </w:tcPr>
          <w:p w14:paraId="6BF3739A" w14:textId="77777777" w:rsidR="00A16AE8" w:rsidRDefault="00A16AE8" w:rsidP="00FA49EF">
            <w:pPr>
              <w:rPr>
                <w:szCs w:val="20"/>
              </w:rPr>
            </w:pPr>
          </w:p>
        </w:tc>
        <w:tc>
          <w:tcPr>
            <w:tcW w:w="624" w:type="pct"/>
          </w:tcPr>
          <w:p w14:paraId="75A6D79F" w14:textId="77777777" w:rsidR="00A16AE8" w:rsidRDefault="00A16AE8" w:rsidP="00FA49EF">
            <w:pPr>
              <w:rPr>
                <w:szCs w:val="20"/>
              </w:rPr>
            </w:pPr>
          </w:p>
        </w:tc>
      </w:tr>
      <w:tr w:rsidR="00A16AE8" w14:paraId="27C6650C" w14:textId="77777777" w:rsidTr="004B1382">
        <w:trPr>
          <w:trHeight w:val="576"/>
        </w:trPr>
        <w:tc>
          <w:tcPr>
            <w:tcW w:w="1370" w:type="pct"/>
          </w:tcPr>
          <w:p w14:paraId="660E3AEC" w14:textId="77777777" w:rsidR="00A16AE8" w:rsidRDefault="00A16AE8" w:rsidP="00FA49EF">
            <w:pPr>
              <w:rPr>
                <w:szCs w:val="20"/>
              </w:rPr>
            </w:pPr>
          </w:p>
        </w:tc>
        <w:tc>
          <w:tcPr>
            <w:tcW w:w="1371" w:type="pct"/>
          </w:tcPr>
          <w:p w14:paraId="4AF759AF" w14:textId="77777777" w:rsidR="00A16AE8" w:rsidRDefault="00A16AE8" w:rsidP="00FA49EF">
            <w:pPr>
              <w:rPr>
                <w:szCs w:val="20"/>
              </w:rPr>
            </w:pPr>
          </w:p>
        </w:tc>
        <w:tc>
          <w:tcPr>
            <w:tcW w:w="1010" w:type="pct"/>
          </w:tcPr>
          <w:p w14:paraId="0E386246" w14:textId="77777777" w:rsidR="00A16AE8" w:rsidRDefault="00A16AE8" w:rsidP="00FA49EF">
            <w:pPr>
              <w:rPr>
                <w:szCs w:val="20"/>
              </w:rPr>
            </w:pPr>
          </w:p>
        </w:tc>
        <w:tc>
          <w:tcPr>
            <w:tcW w:w="625" w:type="pct"/>
          </w:tcPr>
          <w:p w14:paraId="241EC6C9" w14:textId="77777777" w:rsidR="00A16AE8" w:rsidRDefault="00A16AE8" w:rsidP="00FA49EF">
            <w:pPr>
              <w:rPr>
                <w:szCs w:val="20"/>
              </w:rPr>
            </w:pPr>
          </w:p>
        </w:tc>
        <w:tc>
          <w:tcPr>
            <w:tcW w:w="624" w:type="pct"/>
          </w:tcPr>
          <w:p w14:paraId="4BBCDF11" w14:textId="77777777" w:rsidR="00A16AE8" w:rsidRDefault="00A16AE8" w:rsidP="00FA49EF">
            <w:pPr>
              <w:rPr>
                <w:szCs w:val="20"/>
              </w:rPr>
            </w:pPr>
          </w:p>
        </w:tc>
      </w:tr>
      <w:tr w:rsidR="00A16AE8" w14:paraId="4E6F7FD0" w14:textId="77777777" w:rsidTr="004B1382">
        <w:trPr>
          <w:trHeight w:val="576"/>
        </w:trPr>
        <w:tc>
          <w:tcPr>
            <w:tcW w:w="2741" w:type="pct"/>
            <w:gridSpan w:val="2"/>
            <w:vAlign w:val="center"/>
          </w:tcPr>
          <w:p w14:paraId="011F36FC" w14:textId="77777777" w:rsidR="00A16AE8" w:rsidRPr="00D035DD" w:rsidRDefault="00A16AE8" w:rsidP="00FA49EF">
            <w:pPr>
              <w:jc w:val="right"/>
              <w:rPr>
                <w:b/>
                <w:bCs/>
                <w:sz w:val="16"/>
                <w:szCs w:val="16"/>
              </w:rPr>
            </w:pPr>
            <w:r w:rsidRPr="00D035DD">
              <w:rPr>
                <w:b/>
                <w:bCs/>
                <w:sz w:val="16"/>
                <w:szCs w:val="16"/>
              </w:rPr>
              <w:t xml:space="preserve">TOTAL FOR </w:t>
            </w:r>
            <w:r>
              <w:rPr>
                <w:b/>
                <w:bCs/>
                <w:sz w:val="16"/>
                <w:szCs w:val="16"/>
              </w:rPr>
              <w:t>CONTRACTED SERVICES</w:t>
            </w:r>
            <w:r w:rsidRPr="00D035DD">
              <w:rPr>
                <w:b/>
                <w:bCs/>
                <w:sz w:val="16"/>
                <w:szCs w:val="16"/>
              </w:rPr>
              <w:t>:</w:t>
            </w:r>
          </w:p>
        </w:tc>
        <w:tc>
          <w:tcPr>
            <w:tcW w:w="1010" w:type="pct"/>
          </w:tcPr>
          <w:p w14:paraId="258D08D0" w14:textId="77777777" w:rsidR="00A16AE8" w:rsidRDefault="00A16AE8" w:rsidP="00FA49EF">
            <w:pPr>
              <w:rPr>
                <w:szCs w:val="20"/>
              </w:rPr>
            </w:pPr>
          </w:p>
        </w:tc>
        <w:tc>
          <w:tcPr>
            <w:tcW w:w="625" w:type="pct"/>
          </w:tcPr>
          <w:p w14:paraId="2E97CDEF" w14:textId="77777777" w:rsidR="00A16AE8" w:rsidRDefault="00A16AE8" w:rsidP="00FA49EF">
            <w:pPr>
              <w:rPr>
                <w:szCs w:val="20"/>
              </w:rPr>
            </w:pPr>
          </w:p>
        </w:tc>
        <w:tc>
          <w:tcPr>
            <w:tcW w:w="624" w:type="pct"/>
          </w:tcPr>
          <w:p w14:paraId="10C41BE9" w14:textId="77777777" w:rsidR="00A16AE8" w:rsidRDefault="00A16AE8" w:rsidP="00FA49EF">
            <w:pPr>
              <w:rPr>
                <w:szCs w:val="20"/>
              </w:rPr>
            </w:pPr>
          </w:p>
        </w:tc>
      </w:tr>
    </w:tbl>
    <w:p w14:paraId="26873FAB" w14:textId="68AB79BF" w:rsidR="00A20784" w:rsidRDefault="00A20784">
      <w:pPr>
        <w:spacing w:before="0" w:after="160" w:line="259" w:lineRule="auto"/>
        <w:rPr>
          <w:b/>
          <w:szCs w:val="18"/>
        </w:rPr>
      </w:pPr>
    </w:p>
    <w:p w14:paraId="1BC53573" w14:textId="77777777" w:rsidR="00324082" w:rsidRDefault="00324082" w:rsidP="00324082">
      <w:r w:rsidRPr="003C0342">
        <w:t>Using the space below, explain how the costs for equipment above are necessary, reasonable, and cost-effective.  </w:t>
      </w:r>
    </w:p>
    <w:tbl>
      <w:tblPr>
        <w:tblStyle w:val="TableGrid"/>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9350"/>
      </w:tblGrid>
      <w:tr w:rsidR="00324082" w14:paraId="3BE6BAF0" w14:textId="77777777" w:rsidTr="00902DAF">
        <w:tc>
          <w:tcPr>
            <w:tcW w:w="9350" w:type="dxa"/>
            <w:tcBorders>
              <w:top w:val="single" w:sz="4" w:space="0" w:color="auto"/>
              <w:left w:val="single" w:sz="4" w:space="0" w:color="auto"/>
              <w:bottom w:val="single" w:sz="4" w:space="0" w:color="auto"/>
              <w:right w:val="single" w:sz="4" w:space="0" w:color="auto"/>
            </w:tcBorders>
          </w:tcPr>
          <w:p w14:paraId="77A03306" w14:textId="77777777" w:rsidR="00324082" w:rsidRPr="00A92F9A" w:rsidRDefault="00324082" w:rsidP="00902DAF">
            <w:pPr>
              <w:rPr>
                <w:sz w:val="20"/>
                <w:szCs w:val="20"/>
              </w:rPr>
            </w:pPr>
            <w:r w:rsidRPr="00B77FC1">
              <w:rPr>
                <w:szCs w:val="20"/>
              </w:rPr>
              <w:t>Type response here. </w:t>
            </w:r>
          </w:p>
          <w:p w14:paraId="57D25A80" w14:textId="77777777" w:rsidR="00324082" w:rsidRDefault="00324082" w:rsidP="00902DAF"/>
        </w:tc>
      </w:tr>
    </w:tbl>
    <w:p w14:paraId="0C5206E6" w14:textId="77777777" w:rsidR="00865159" w:rsidRDefault="00865159">
      <w:pPr>
        <w:spacing w:before="0" w:after="160" w:line="259" w:lineRule="auto"/>
        <w:rPr>
          <w:b/>
          <w:szCs w:val="18"/>
        </w:rPr>
      </w:pPr>
    </w:p>
    <w:p w14:paraId="54B54098" w14:textId="23F56BDA" w:rsidR="00324082" w:rsidRPr="00324082" w:rsidRDefault="00A16AE8" w:rsidP="00324082">
      <w:pPr>
        <w:pStyle w:val="Heading3"/>
      </w:pPr>
      <w:r>
        <w:t>Supplies &amp; Materials</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A16AE8" w14:paraId="77F72366" w14:textId="77777777" w:rsidTr="00A00B48">
        <w:trPr>
          <w:trHeight w:val="720"/>
          <w:tblHeader/>
        </w:trPr>
        <w:tc>
          <w:tcPr>
            <w:tcW w:w="1370" w:type="pct"/>
            <w:shd w:val="clear" w:color="auto" w:fill="404040" w:themeFill="text1" w:themeFillTint="BF"/>
            <w:vAlign w:val="center"/>
          </w:tcPr>
          <w:p w14:paraId="47064FDC" w14:textId="77777777" w:rsidR="00A16AE8" w:rsidRPr="002A02D2" w:rsidRDefault="00A16AE8" w:rsidP="00FA49EF">
            <w:pPr>
              <w:jc w:val="center"/>
              <w:rPr>
                <w:b/>
                <w:color w:val="FFFFFF" w:themeColor="background1"/>
                <w:szCs w:val="20"/>
              </w:rPr>
            </w:pPr>
            <w:r w:rsidRPr="00A11624">
              <w:rPr>
                <w:b/>
                <w:color w:val="FFFFFF" w:themeColor="background1"/>
                <w:szCs w:val="20"/>
              </w:rPr>
              <w:t>Line item</w:t>
            </w:r>
          </w:p>
        </w:tc>
        <w:tc>
          <w:tcPr>
            <w:tcW w:w="1371" w:type="pct"/>
            <w:shd w:val="clear" w:color="auto" w:fill="404040" w:themeFill="text1" w:themeFillTint="BF"/>
            <w:vAlign w:val="center"/>
          </w:tcPr>
          <w:p w14:paraId="58328FA0" w14:textId="77777777" w:rsidR="00A16AE8" w:rsidRPr="002A02D2" w:rsidRDefault="00A16AE8" w:rsidP="00FA49EF">
            <w:pPr>
              <w:jc w:val="center"/>
              <w:rPr>
                <w:b/>
                <w:color w:val="FFFFFF" w:themeColor="background1"/>
                <w:szCs w:val="20"/>
              </w:rPr>
            </w:pPr>
            <w:r w:rsidRPr="00A11624">
              <w:rPr>
                <w:b/>
                <w:color w:val="FFFFFF" w:themeColor="background1"/>
                <w:szCs w:val="20"/>
              </w:rPr>
              <w:t>Calculation</w:t>
            </w:r>
          </w:p>
        </w:tc>
        <w:tc>
          <w:tcPr>
            <w:tcW w:w="1010" w:type="pct"/>
            <w:shd w:val="clear" w:color="auto" w:fill="404040" w:themeFill="text1" w:themeFillTint="BF"/>
            <w:vAlign w:val="center"/>
          </w:tcPr>
          <w:p w14:paraId="26BCCBC3" w14:textId="77777777" w:rsidR="00A16AE8" w:rsidRDefault="00A16AE8" w:rsidP="00FA49EF">
            <w:pPr>
              <w:jc w:val="center"/>
              <w:rPr>
                <w:b/>
                <w:color w:val="FFFFFF" w:themeColor="background1"/>
                <w:szCs w:val="20"/>
              </w:rPr>
            </w:pPr>
            <w:r w:rsidRPr="00A11624">
              <w:rPr>
                <w:b/>
                <w:color w:val="FFFFFF" w:themeColor="background1"/>
                <w:szCs w:val="20"/>
              </w:rPr>
              <w:t>Requested</w:t>
            </w:r>
          </w:p>
        </w:tc>
        <w:tc>
          <w:tcPr>
            <w:tcW w:w="625" w:type="pct"/>
            <w:shd w:val="clear" w:color="auto" w:fill="404040" w:themeFill="text1" w:themeFillTint="BF"/>
            <w:vAlign w:val="center"/>
          </w:tcPr>
          <w:p w14:paraId="33E1BB20" w14:textId="77777777" w:rsidR="00A16AE8" w:rsidRPr="002A02D2" w:rsidRDefault="00A16AE8" w:rsidP="00FA49EF">
            <w:pPr>
              <w:rPr>
                <w:b/>
                <w:color w:val="FFFFFF" w:themeColor="background1"/>
                <w:szCs w:val="20"/>
              </w:rPr>
            </w:pPr>
            <w:r w:rsidRPr="00A11624">
              <w:rPr>
                <w:b/>
                <w:color w:val="FFFFFF" w:themeColor="background1"/>
                <w:szCs w:val="20"/>
              </w:rPr>
              <w:t>In-Kind</w:t>
            </w:r>
          </w:p>
        </w:tc>
        <w:tc>
          <w:tcPr>
            <w:tcW w:w="624" w:type="pct"/>
            <w:shd w:val="clear" w:color="auto" w:fill="404040" w:themeFill="text1" w:themeFillTint="BF"/>
            <w:vAlign w:val="center"/>
          </w:tcPr>
          <w:p w14:paraId="75D498CF" w14:textId="77777777" w:rsidR="00A16AE8" w:rsidRPr="002A02D2" w:rsidRDefault="00A16AE8" w:rsidP="00FA49EF">
            <w:pPr>
              <w:rPr>
                <w:b/>
                <w:color w:val="FFFFFF" w:themeColor="background1"/>
                <w:szCs w:val="20"/>
              </w:rPr>
            </w:pPr>
            <w:r w:rsidRPr="00A11624">
              <w:rPr>
                <w:b/>
                <w:color w:val="FFFFFF" w:themeColor="background1"/>
                <w:szCs w:val="20"/>
              </w:rPr>
              <w:t>Total</w:t>
            </w:r>
          </w:p>
        </w:tc>
      </w:tr>
      <w:tr w:rsidR="00A16AE8" w14:paraId="70DF1913" w14:textId="77777777" w:rsidTr="00A00B48">
        <w:trPr>
          <w:trHeight w:val="576"/>
        </w:trPr>
        <w:tc>
          <w:tcPr>
            <w:tcW w:w="1370" w:type="pct"/>
          </w:tcPr>
          <w:p w14:paraId="5F15F6F7" w14:textId="77777777" w:rsidR="00A16AE8" w:rsidRDefault="00A16AE8" w:rsidP="00FA49EF">
            <w:pPr>
              <w:rPr>
                <w:szCs w:val="20"/>
              </w:rPr>
            </w:pPr>
          </w:p>
        </w:tc>
        <w:tc>
          <w:tcPr>
            <w:tcW w:w="1371" w:type="pct"/>
          </w:tcPr>
          <w:p w14:paraId="68B045C2" w14:textId="77777777" w:rsidR="00A16AE8" w:rsidRDefault="00A16AE8" w:rsidP="00FA49EF">
            <w:pPr>
              <w:rPr>
                <w:szCs w:val="20"/>
              </w:rPr>
            </w:pPr>
          </w:p>
        </w:tc>
        <w:tc>
          <w:tcPr>
            <w:tcW w:w="1010" w:type="pct"/>
          </w:tcPr>
          <w:p w14:paraId="4D71101F" w14:textId="77777777" w:rsidR="00A16AE8" w:rsidRDefault="00A16AE8" w:rsidP="00FA49EF">
            <w:pPr>
              <w:rPr>
                <w:szCs w:val="20"/>
              </w:rPr>
            </w:pPr>
          </w:p>
        </w:tc>
        <w:tc>
          <w:tcPr>
            <w:tcW w:w="625" w:type="pct"/>
          </w:tcPr>
          <w:p w14:paraId="05845DA4" w14:textId="77777777" w:rsidR="00A16AE8" w:rsidRDefault="00A16AE8" w:rsidP="00FA49EF">
            <w:pPr>
              <w:rPr>
                <w:szCs w:val="20"/>
              </w:rPr>
            </w:pPr>
          </w:p>
        </w:tc>
        <w:tc>
          <w:tcPr>
            <w:tcW w:w="624" w:type="pct"/>
          </w:tcPr>
          <w:p w14:paraId="42091107" w14:textId="77777777" w:rsidR="00A16AE8" w:rsidRDefault="00A16AE8" w:rsidP="00FA49EF">
            <w:pPr>
              <w:rPr>
                <w:szCs w:val="20"/>
              </w:rPr>
            </w:pPr>
          </w:p>
        </w:tc>
      </w:tr>
      <w:tr w:rsidR="00A16AE8" w14:paraId="32B0474B" w14:textId="77777777" w:rsidTr="00A00B48">
        <w:trPr>
          <w:trHeight w:val="576"/>
        </w:trPr>
        <w:tc>
          <w:tcPr>
            <w:tcW w:w="1370" w:type="pct"/>
          </w:tcPr>
          <w:p w14:paraId="39D1DE72" w14:textId="77777777" w:rsidR="00A16AE8" w:rsidRDefault="00A16AE8" w:rsidP="00FA49EF">
            <w:pPr>
              <w:rPr>
                <w:szCs w:val="20"/>
              </w:rPr>
            </w:pPr>
          </w:p>
        </w:tc>
        <w:tc>
          <w:tcPr>
            <w:tcW w:w="1371" w:type="pct"/>
          </w:tcPr>
          <w:p w14:paraId="434F8EA9" w14:textId="77777777" w:rsidR="00A16AE8" w:rsidRDefault="00A16AE8" w:rsidP="00FA49EF">
            <w:pPr>
              <w:rPr>
                <w:szCs w:val="20"/>
              </w:rPr>
            </w:pPr>
          </w:p>
        </w:tc>
        <w:tc>
          <w:tcPr>
            <w:tcW w:w="1010" w:type="pct"/>
          </w:tcPr>
          <w:p w14:paraId="5E20BBAA" w14:textId="77777777" w:rsidR="00A16AE8" w:rsidRDefault="00A16AE8" w:rsidP="00FA49EF">
            <w:pPr>
              <w:rPr>
                <w:szCs w:val="20"/>
              </w:rPr>
            </w:pPr>
          </w:p>
        </w:tc>
        <w:tc>
          <w:tcPr>
            <w:tcW w:w="625" w:type="pct"/>
          </w:tcPr>
          <w:p w14:paraId="28CC5388" w14:textId="77777777" w:rsidR="00A16AE8" w:rsidRDefault="00A16AE8" w:rsidP="00FA49EF">
            <w:pPr>
              <w:rPr>
                <w:szCs w:val="20"/>
              </w:rPr>
            </w:pPr>
          </w:p>
        </w:tc>
        <w:tc>
          <w:tcPr>
            <w:tcW w:w="624" w:type="pct"/>
          </w:tcPr>
          <w:p w14:paraId="41AD5C07" w14:textId="77777777" w:rsidR="00A16AE8" w:rsidRDefault="00A16AE8" w:rsidP="00FA49EF">
            <w:pPr>
              <w:rPr>
                <w:szCs w:val="20"/>
              </w:rPr>
            </w:pPr>
          </w:p>
        </w:tc>
      </w:tr>
      <w:tr w:rsidR="00A16AE8" w14:paraId="1EE59CF5" w14:textId="77777777" w:rsidTr="00A00B48">
        <w:trPr>
          <w:trHeight w:val="576"/>
        </w:trPr>
        <w:tc>
          <w:tcPr>
            <w:tcW w:w="1370" w:type="pct"/>
          </w:tcPr>
          <w:p w14:paraId="2FABDE6A" w14:textId="77777777" w:rsidR="00A16AE8" w:rsidRDefault="00A16AE8" w:rsidP="00FA49EF">
            <w:pPr>
              <w:rPr>
                <w:szCs w:val="20"/>
              </w:rPr>
            </w:pPr>
          </w:p>
        </w:tc>
        <w:tc>
          <w:tcPr>
            <w:tcW w:w="1371" w:type="pct"/>
          </w:tcPr>
          <w:p w14:paraId="6F805E00" w14:textId="77777777" w:rsidR="00A16AE8" w:rsidRDefault="00A16AE8" w:rsidP="00FA49EF">
            <w:pPr>
              <w:rPr>
                <w:szCs w:val="20"/>
              </w:rPr>
            </w:pPr>
          </w:p>
        </w:tc>
        <w:tc>
          <w:tcPr>
            <w:tcW w:w="1010" w:type="pct"/>
          </w:tcPr>
          <w:p w14:paraId="2AA30982" w14:textId="77777777" w:rsidR="00A16AE8" w:rsidRDefault="00A16AE8" w:rsidP="00FA49EF">
            <w:pPr>
              <w:rPr>
                <w:szCs w:val="20"/>
              </w:rPr>
            </w:pPr>
          </w:p>
        </w:tc>
        <w:tc>
          <w:tcPr>
            <w:tcW w:w="625" w:type="pct"/>
          </w:tcPr>
          <w:p w14:paraId="4BB07C18" w14:textId="77777777" w:rsidR="00A16AE8" w:rsidRDefault="00A16AE8" w:rsidP="00FA49EF">
            <w:pPr>
              <w:rPr>
                <w:szCs w:val="20"/>
              </w:rPr>
            </w:pPr>
          </w:p>
        </w:tc>
        <w:tc>
          <w:tcPr>
            <w:tcW w:w="624" w:type="pct"/>
          </w:tcPr>
          <w:p w14:paraId="4C958394" w14:textId="77777777" w:rsidR="00A16AE8" w:rsidRDefault="00A16AE8" w:rsidP="00FA49EF">
            <w:pPr>
              <w:rPr>
                <w:szCs w:val="20"/>
              </w:rPr>
            </w:pPr>
          </w:p>
        </w:tc>
      </w:tr>
      <w:tr w:rsidR="00A16AE8" w14:paraId="19952E19" w14:textId="77777777" w:rsidTr="00A00B48">
        <w:trPr>
          <w:trHeight w:val="576"/>
        </w:trPr>
        <w:tc>
          <w:tcPr>
            <w:tcW w:w="1370" w:type="pct"/>
          </w:tcPr>
          <w:p w14:paraId="69C334D3" w14:textId="77777777" w:rsidR="00A16AE8" w:rsidRDefault="00A16AE8" w:rsidP="00FA49EF">
            <w:pPr>
              <w:rPr>
                <w:szCs w:val="20"/>
              </w:rPr>
            </w:pPr>
          </w:p>
        </w:tc>
        <w:tc>
          <w:tcPr>
            <w:tcW w:w="1371" w:type="pct"/>
          </w:tcPr>
          <w:p w14:paraId="00CE69FC" w14:textId="77777777" w:rsidR="00A16AE8" w:rsidRDefault="00A16AE8" w:rsidP="00FA49EF">
            <w:pPr>
              <w:rPr>
                <w:szCs w:val="20"/>
              </w:rPr>
            </w:pPr>
          </w:p>
        </w:tc>
        <w:tc>
          <w:tcPr>
            <w:tcW w:w="1010" w:type="pct"/>
          </w:tcPr>
          <w:p w14:paraId="09C4882C" w14:textId="77777777" w:rsidR="00A16AE8" w:rsidRDefault="00A16AE8" w:rsidP="00FA49EF">
            <w:pPr>
              <w:rPr>
                <w:szCs w:val="20"/>
              </w:rPr>
            </w:pPr>
          </w:p>
        </w:tc>
        <w:tc>
          <w:tcPr>
            <w:tcW w:w="625" w:type="pct"/>
          </w:tcPr>
          <w:p w14:paraId="53A8A620" w14:textId="77777777" w:rsidR="00A16AE8" w:rsidRDefault="00A16AE8" w:rsidP="00FA49EF">
            <w:pPr>
              <w:rPr>
                <w:szCs w:val="20"/>
              </w:rPr>
            </w:pPr>
          </w:p>
        </w:tc>
        <w:tc>
          <w:tcPr>
            <w:tcW w:w="624" w:type="pct"/>
          </w:tcPr>
          <w:p w14:paraId="07F9EA10" w14:textId="77777777" w:rsidR="00A16AE8" w:rsidRDefault="00A16AE8" w:rsidP="00FA49EF">
            <w:pPr>
              <w:rPr>
                <w:szCs w:val="20"/>
              </w:rPr>
            </w:pPr>
          </w:p>
        </w:tc>
      </w:tr>
      <w:tr w:rsidR="00A16AE8" w14:paraId="129FA349" w14:textId="77777777" w:rsidTr="00A00B48">
        <w:trPr>
          <w:trHeight w:val="576"/>
        </w:trPr>
        <w:tc>
          <w:tcPr>
            <w:tcW w:w="1370" w:type="pct"/>
          </w:tcPr>
          <w:p w14:paraId="0B163719" w14:textId="77777777" w:rsidR="00A16AE8" w:rsidRDefault="00A16AE8" w:rsidP="00FA49EF">
            <w:pPr>
              <w:rPr>
                <w:szCs w:val="20"/>
              </w:rPr>
            </w:pPr>
          </w:p>
        </w:tc>
        <w:tc>
          <w:tcPr>
            <w:tcW w:w="1371" w:type="pct"/>
          </w:tcPr>
          <w:p w14:paraId="6E4C6E88" w14:textId="77777777" w:rsidR="00A16AE8" w:rsidRDefault="00A16AE8" w:rsidP="00FA49EF">
            <w:pPr>
              <w:rPr>
                <w:szCs w:val="20"/>
              </w:rPr>
            </w:pPr>
          </w:p>
        </w:tc>
        <w:tc>
          <w:tcPr>
            <w:tcW w:w="1010" w:type="pct"/>
          </w:tcPr>
          <w:p w14:paraId="053936F2" w14:textId="77777777" w:rsidR="00A16AE8" w:rsidRDefault="00A16AE8" w:rsidP="00FA49EF">
            <w:pPr>
              <w:rPr>
                <w:szCs w:val="20"/>
              </w:rPr>
            </w:pPr>
          </w:p>
        </w:tc>
        <w:tc>
          <w:tcPr>
            <w:tcW w:w="625" w:type="pct"/>
          </w:tcPr>
          <w:p w14:paraId="7EFD85CD" w14:textId="77777777" w:rsidR="00A16AE8" w:rsidRDefault="00A16AE8" w:rsidP="00FA49EF">
            <w:pPr>
              <w:rPr>
                <w:szCs w:val="20"/>
              </w:rPr>
            </w:pPr>
          </w:p>
        </w:tc>
        <w:tc>
          <w:tcPr>
            <w:tcW w:w="624" w:type="pct"/>
          </w:tcPr>
          <w:p w14:paraId="5F0309E6" w14:textId="77777777" w:rsidR="00A16AE8" w:rsidRDefault="00A16AE8" w:rsidP="00FA49EF">
            <w:pPr>
              <w:rPr>
                <w:szCs w:val="20"/>
              </w:rPr>
            </w:pPr>
          </w:p>
        </w:tc>
      </w:tr>
      <w:tr w:rsidR="00A16AE8" w14:paraId="4FE7506A" w14:textId="77777777" w:rsidTr="00A00B48">
        <w:trPr>
          <w:trHeight w:val="576"/>
        </w:trPr>
        <w:tc>
          <w:tcPr>
            <w:tcW w:w="2741" w:type="pct"/>
            <w:gridSpan w:val="2"/>
            <w:vAlign w:val="center"/>
          </w:tcPr>
          <w:p w14:paraId="1147DC1F" w14:textId="77777777" w:rsidR="00A16AE8" w:rsidRPr="00D035DD" w:rsidRDefault="00A16AE8" w:rsidP="00FA49EF">
            <w:pPr>
              <w:jc w:val="right"/>
              <w:rPr>
                <w:b/>
                <w:bCs/>
                <w:sz w:val="16"/>
                <w:szCs w:val="16"/>
              </w:rPr>
            </w:pPr>
            <w:r w:rsidRPr="00D035DD">
              <w:rPr>
                <w:b/>
                <w:bCs/>
                <w:sz w:val="16"/>
                <w:szCs w:val="16"/>
              </w:rPr>
              <w:t>TOTAL FOR S</w:t>
            </w:r>
            <w:r>
              <w:rPr>
                <w:b/>
                <w:bCs/>
                <w:sz w:val="16"/>
                <w:szCs w:val="16"/>
              </w:rPr>
              <w:t>UPPLIES &amp; MATERIALS</w:t>
            </w:r>
            <w:r w:rsidRPr="00D035DD">
              <w:rPr>
                <w:b/>
                <w:bCs/>
                <w:sz w:val="16"/>
                <w:szCs w:val="16"/>
              </w:rPr>
              <w:t>:</w:t>
            </w:r>
          </w:p>
        </w:tc>
        <w:tc>
          <w:tcPr>
            <w:tcW w:w="1010" w:type="pct"/>
          </w:tcPr>
          <w:p w14:paraId="0CD4585F" w14:textId="77777777" w:rsidR="00A16AE8" w:rsidRDefault="00A16AE8" w:rsidP="00FA49EF">
            <w:pPr>
              <w:rPr>
                <w:szCs w:val="20"/>
              </w:rPr>
            </w:pPr>
          </w:p>
        </w:tc>
        <w:tc>
          <w:tcPr>
            <w:tcW w:w="625" w:type="pct"/>
          </w:tcPr>
          <w:p w14:paraId="494EF673" w14:textId="77777777" w:rsidR="00A16AE8" w:rsidRDefault="00A16AE8" w:rsidP="00FA49EF">
            <w:pPr>
              <w:rPr>
                <w:szCs w:val="20"/>
              </w:rPr>
            </w:pPr>
          </w:p>
        </w:tc>
        <w:tc>
          <w:tcPr>
            <w:tcW w:w="624" w:type="pct"/>
          </w:tcPr>
          <w:p w14:paraId="75516D9F" w14:textId="77777777" w:rsidR="00A16AE8" w:rsidRDefault="00A16AE8" w:rsidP="00FA49EF">
            <w:pPr>
              <w:rPr>
                <w:szCs w:val="20"/>
              </w:rPr>
            </w:pPr>
          </w:p>
        </w:tc>
      </w:tr>
    </w:tbl>
    <w:p w14:paraId="269B37B3" w14:textId="77777777" w:rsidR="007707BB" w:rsidRDefault="007707BB" w:rsidP="007707BB"/>
    <w:p w14:paraId="48FE0AD5" w14:textId="77777777" w:rsidR="007707BB" w:rsidRDefault="007707BB" w:rsidP="007707BB"/>
    <w:p w14:paraId="3D1B5023" w14:textId="2BB48FD1" w:rsidR="007707BB" w:rsidRDefault="007707BB" w:rsidP="007707BB">
      <w:r w:rsidRPr="003C0342">
        <w:lastRenderedPageBreak/>
        <w:t>Using the space below, explain how the costs for equipment above are necessary, reasonable, and cost-effective.  </w:t>
      </w:r>
    </w:p>
    <w:tbl>
      <w:tblPr>
        <w:tblStyle w:val="TableGrid"/>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9350"/>
      </w:tblGrid>
      <w:tr w:rsidR="007707BB" w14:paraId="08F903AB" w14:textId="77777777" w:rsidTr="00902DAF">
        <w:tc>
          <w:tcPr>
            <w:tcW w:w="9350" w:type="dxa"/>
            <w:tcBorders>
              <w:top w:val="single" w:sz="4" w:space="0" w:color="auto"/>
              <w:left w:val="single" w:sz="4" w:space="0" w:color="auto"/>
              <w:bottom w:val="single" w:sz="4" w:space="0" w:color="auto"/>
              <w:right w:val="single" w:sz="4" w:space="0" w:color="auto"/>
            </w:tcBorders>
          </w:tcPr>
          <w:p w14:paraId="5BDE2BC6" w14:textId="77777777" w:rsidR="007707BB" w:rsidRPr="00A92F9A" w:rsidRDefault="007707BB" w:rsidP="00902DAF">
            <w:pPr>
              <w:rPr>
                <w:sz w:val="20"/>
                <w:szCs w:val="20"/>
              </w:rPr>
            </w:pPr>
            <w:r w:rsidRPr="00B77FC1">
              <w:rPr>
                <w:szCs w:val="20"/>
              </w:rPr>
              <w:t>Type response here. </w:t>
            </w:r>
          </w:p>
          <w:p w14:paraId="75423BB2" w14:textId="77777777" w:rsidR="007707BB" w:rsidRDefault="007707BB" w:rsidP="00902DAF"/>
        </w:tc>
      </w:tr>
    </w:tbl>
    <w:p w14:paraId="7804E2D2" w14:textId="7A09FECA" w:rsidR="00A16AE8" w:rsidRDefault="00A16AE8" w:rsidP="00A16AE8">
      <w:pPr>
        <w:pStyle w:val="Heading3"/>
      </w:pPr>
      <w:r>
        <w:t>Other Charges</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A16AE8" w14:paraId="2D6F7A37" w14:textId="77777777" w:rsidTr="00A00B48">
        <w:trPr>
          <w:trHeight w:val="720"/>
          <w:tblHeader/>
        </w:trPr>
        <w:tc>
          <w:tcPr>
            <w:tcW w:w="1370" w:type="pct"/>
            <w:shd w:val="clear" w:color="auto" w:fill="404040" w:themeFill="text1" w:themeFillTint="BF"/>
            <w:vAlign w:val="center"/>
          </w:tcPr>
          <w:p w14:paraId="6E7E9D34" w14:textId="77777777" w:rsidR="00A16AE8" w:rsidRPr="002A02D2" w:rsidRDefault="00A16AE8" w:rsidP="00FA49EF">
            <w:pPr>
              <w:jc w:val="center"/>
              <w:rPr>
                <w:b/>
                <w:color w:val="FFFFFF" w:themeColor="background1"/>
                <w:szCs w:val="20"/>
              </w:rPr>
            </w:pPr>
            <w:r w:rsidRPr="00A11624">
              <w:rPr>
                <w:b/>
                <w:color w:val="FFFFFF" w:themeColor="background1"/>
                <w:szCs w:val="20"/>
              </w:rPr>
              <w:t>Line item</w:t>
            </w:r>
          </w:p>
        </w:tc>
        <w:tc>
          <w:tcPr>
            <w:tcW w:w="1371" w:type="pct"/>
            <w:shd w:val="clear" w:color="auto" w:fill="404040" w:themeFill="text1" w:themeFillTint="BF"/>
            <w:vAlign w:val="center"/>
          </w:tcPr>
          <w:p w14:paraId="0A61CB1B" w14:textId="77777777" w:rsidR="00A16AE8" w:rsidRPr="002A02D2" w:rsidRDefault="00A16AE8" w:rsidP="00FA49EF">
            <w:pPr>
              <w:jc w:val="center"/>
              <w:rPr>
                <w:b/>
                <w:color w:val="FFFFFF" w:themeColor="background1"/>
                <w:szCs w:val="20"/>
              </w:rPr>
            </w:pPr>
            <w:r w:rsidRPr="00A11624">
              <w:rPr>
                <w:b/>
                <w:color w:val="FFFFFF" w:themeColor="background1"/>
                <w:szCs w:val="20"/>
              </w:rPr>
              <w:t>Calculation</w:t>
            </w:r>
          </w:p>
        </w:tc>
        <w:tc>
          <w:tcPr>
            <w:tcW w:w="1010" w:type="pct"/>
            <w:shd w:val="clear" w:color="auto" w:fill="404040" w:themeFill="text1" w:themeFillTint="BF"/>
            <w:vAlign w:val="center"/>
          </w:tcPr>
          <w:p w14:paraId="64B97DFC" w14:textId="77777777" w:rsidR="00A16AE8" w:rsidRDefault="00A16AE8" w:rsidP="00FA49EF">
            <w:pPr>
              <w:jc w:val="center"/>
              <w:rPr>
                <w:b/>
                <w:color w:val="FFFFFF" w:themeColor="background1"/>
                <w:szCs w:val="20"/>
              </w:rPr>
            </w:pPr>
            <w:r w:rsidRPr="00A11624">
              <w:rPr>
                <w:b/>
                <w:color w:val="FFFFFF" w:themeColor="background1"/>
                <w:szCs w:val="20"/>
              </w:rPr>
              <w:t>Requested</w:t>
            </w:r>
          </w:p>
        </w:tc>
        <w:tc>
          <w:tcPr>
            <w:tcW w:w="625" w:type="pct"/>
            <w:shd w:val="clear" w:color="auto" w:fill="404040" w:themeFill="text1" w:themeFillTint="BF"/>
            <w:vAlign w:val="center"/>
          </w:tcPr>
          <w:p w14:paraId="3B2308B6" w14:textId="77777777" w:rsidR="00A16AE8" w:rsidRPr="002A02D2" w:rsidRDefault="00A16AE8" w:rsidP="00FA49EF">
            <w:pPr>
              <w:rPr>
                <w:b/>
                <w:color w:val="FFFFFF" w:themeColor="background1"/>
                <w:szCs w:val="20"/>
              </w:rPr>
            </w:pPr>
            <w:r w:rsidRPr="00A11624">
              <w:rPr>
                <w:b/>
                <w:color w:val="FFFFFF" w:themeColor="background1"/>
                <w:szCs w:val="20"/>
              </w:rPr>
              <w:t>In-Kind</w:t>
            </w:r>
          </w:p>
        </w:tc>
        <w:tc>
          <w:tcPr>
            <w:tcW w:w="624" w:type="pct"/>
            <w:shd w:val="clear" w:color="auto" w:fill="404040" w:themeFill="text1" w:themeFillTint="BF"/>
            <w:vAlign w:val="center"/>
          </w:tcPr>
          <w:p w14:paraId="4A11F1A1" w14:textId="77777777" w:rsidR="00A16AE8" w:rsidRPr="002A02D2" w:rsidRDefault="00A16AE8" w:rsidP="00FA49EF">
            <w:pPr>
              <w:rPr>
                <w:b/>
                <w:color w:val="FFFFFF" w:themeColor="background1"/>
                <w:szCs w:val="20"/>
              </w:rPr>
            </w:pPr>
            <w:r w:rsidRPr="00A11624">
              <w:rPr>
                <w:b/>
                <w:color w:val="FFFFFF" w:themeColor="background1"/>
                <w:szCs w:val="20"/>
              </w:rPr>
              <w:t>Total</w:t>
            </w:r>
          </w:p>
        </w:tc>
      </w:tr>
      <w:tr w:rsidR="00A16AE8" w14:paraId="5520246B" w14:textId="77777777" w:rsidTr="00A00B48">
        <w:trPr>
          <w:trHeight w:val="576"/>
        </w:trPr>
        <w:tc>
          <w:tcPr>
            <w:tcW w:w="1370" w:type="pct"/>
          </w:tcPr>
          <w:p w14:paraId="28B069D2" w14:textId="77777777" w:rsidR="00A16AE8" w:rsidRDefault="00A16AE8" w:rsidP="00FA49EF">
            <w:pPr>
              <w:rPr>
                <w:szCs w:val="20"/>
              </w:rPr>
            </w:pPr>
          </w:p>
        </w:tc>
        <w:tc>
          <w:tcPr>
            <w:tcW w:w="1371" w:type="pct"/>
          </w:tcPr>
          <w:p w14:paraId="12D86EF7" w14:textId="77777777" w:rsidR="00A16AE8" w:rsidRDefault="00A16AE8" w:rsidP="00FA49EF">
            <w:pPr>
              <w:rPr>
                <w:szCs w:val="20"/>
              </w:rPr>
            </w:pPr>
          </w:p>
        </w:tc>
        <w:tc>
          <w:tcPr>
            <w:tcW w:w="1010" w:type="pct"/>
          </w:tcPr>
          <w:p w14:paraId="1425ACC2" w14:textId="77777777" w:rsidR="00A16AE8" w:rsidRDefault="00A16AE8" w:rsidP="00FA49EF">
            <w:pPr>
              <w:rPr>
                <w:szCs w:val="20"/>
              </w:rPr>
            </w:pPr>
          </w:p>
        </w:tc>
        <w:tc>
          <w:tcPr>
            <w:tcW w:w="625" w:type="pct"/>
          </w:tcPr>
          <w:p w14:paraId="04615CB5" w14:textId="77777777" w:rsidR="00A16AE8" w:rsidRDefault="00A16AE8" w:rsidP="00FA49EF">
            <w:pPr>
              <w:rPr>
                <w:szCs w:val="20"/>
              </w:rPr>
            </w:pPr>
          </w:p>
        </w:tc>
        <w:tc>
          <w:tcPr>
            <w:tcW w:w="624" w:type="pct"/>
          </w:tcPr>
          <w:p w14:paraId="262E3125" w14:textId="77777777" w:rsidR="00A16AE8" w:rsidRDefault="00A16AE8" w:rsidP="00FA49EF">
            <w:pPr>
              <w:rPr>
                <w:szCs w:val="20"/>
              </w:rPr>
            </w:pPr>
          </w:p>
        </w:tc>
      </w:tr>
      <w:tr w:rsidR="00A16AE8" w14:paraId="323B94C7" w14:textId="77777777" w:rsidTr="00A00B48">
        <w:trPr>
          <w:trHeight w:val="576"/>
        </w:trPr>
        <w:tc>
          <w:tcPr>
            <w:tcW w:w="1370" w:type="pct"/>
          </w:tcPr>
          <w:p w14:paraId="4D21FDC1" w14:textId="77777777" w:rsidR="00A16AE8" w:rsidRDefault="00A16AE8" w:rsidP="00FA49EF">
            <w:pPr>
              <w:rPr>
                <w:szCs w:val="20"/>
              </w:rPr>
            </w:pPr>
          </w:p>
        </w:tc>
        <w:tc>
          <w:tcPr>
            <w:tcW w:w="1371" w:type="pct"/>
          </w:tcPr>
          <w:p w14:paraId="2C10A9A2" w14:textId="77777777" w:rsidR="00A16AE8" w:rsidRDefault="00A16AE8" w:rsidP="00FA49EF">
            <w:pPr>
              <w:rPr>
                <w:szCs w:val="20"/>
              </w:rPr>
            </w:pPr>
          </w:p>
        </w:tc>
        <w:tc>
          <w:tcPr>
            <w:tcW w:w="1010" w:type="pct"/>
          </w:tcPr>
          <w:p w14:paraId="1648817F" w14:textId="77777777" w:rsidR="00A16AE8" w:rsidRDefault="00A16AE8" w:rsidP="00FA49EF">
            <w:pPr>
              <w:rPr>
                <w:szCs w:val="20"/>
              </w:rPr>
            </w:pPr>
          </w:p>
        </w:tc>
        <w:tc>
          <w:tcPr>
            <w:tcW w:w="625" w:type="pct"/>
          </w:tcPr>
          <w:p w14:paraId="769CB036" w14:textId="77777777" w:rsidR="00A16AE8" w:rsidRDefault="00A16AE8" w:rsidP="00FA49EF">
            <w:pPr>
              <w:rPr>
                <w:szCs w:val="20"/>
              </w:rPr>
            </w:pPr>
          </w:p>
        </w:tc>
        <w:tc>
          <w:tcPr>
            <w:tcW w:w="624" w:type="pct"/>
          </w:tcPr>
          <w:p w14:paraId="742107F7" w14:textId="77777777" w:rsidR="00A16AE8" w:rsidRDefault="00A16AE8" w:rsidP="00FA49EF">
            <w:pPr>
              <w:rPr>
                <w:szCs w:val="20"/>
              </w:rPr>
            </w:pPr>
          </w:p>
        </w:tc>
      </w:tr>
      <w:tr w:rsidR="00A16AE8" w14:paraId="76A9FC89" w14:textId="77777777" w:rsidTr="00A00B48">
        <w:trPr>
          <w:trHeight w:val="576"/>
        </w:trPr>
        <w:tc>
          <w:tcPr>
            <w:tcW w:w="1370" w:type="pct"/>
          </w:tcPr>
          <w:p w14:paraId="32C76E7C" w14:textId="77777777" w:rsidR="00A16AE8" w:rsidRDefault="00A16AE8" w:rsidP="00FA49EF">
            <w:pPr>
              <w:rPr>
                <w:szCs w:val="20"/>
              </w:rPr>
            </w:pPr>
          </w:p>
        </w:tc>
        <w:tc>
          <w:tcPr>
            <w:tcW w:w="1371" w:type="pct"/>
          </w:tcPr>
          <w:p w14:paraId="27E65CDF" w14:textId="77777777" w:rsidR="00A16AE8" w:rsidRDefault="00A16AE8" w:rsidP="00FA49EF">
            <w:pPr>
              <w:rPr>
                <w:szCs w:val="20"/>
              </w:rPr>
            </w:pPr>
          </w:p>
        </w:tc>
        <w:tc>
          <w:tcPr>
            <w:tcW w:w="1010" w:type="pct"/>
          </w:tcPr>
          <w:p w14:paraId="4B8597F9" w14:textId="77777777" w:rsidR="00A16AE8" w:rsidRDefault="00A16AE8" w:rsidP="00FA49EF">
            <w:pPr>
              <w:rPr>
                <w:szCs w:val="20"/>
              </w:rPr>
            </w:pPr>
          </w:p>
        </w:tc>
        <w:tc>
          <w:tcPr>
            <w:tcW w:w="625" w:type="pct"/>
          </w:tcPr>
          <w:p w14:paraId="5F2417CD" w14:textId="77777777" w:rsidR="00A16AE8" w:rsidRDefault="00A16AE8" w:rsidP="00FA49EF">
            <w:pPr>
              <w:rPr>
                <w:szCs w:val="20"/>
              </w:rPr>
            </w:pPr>
          </w:p>
        </w:tc>
        <w:tc>
          <w:tcPr>
            <w:tcW w:w="624" w:type="pct"/>
          </w:tcPr>
          <w:p w14:paraId="06B20657" w14:textId="77777777" w:rsidR="00A16AE8" w:rsidRDefault="00A16AE8" w:rsidP="00FA49EF">
            <w:pPr>
              <w:rPr>
                <w:szCs w:val="20"/>
              </w:rPr>
            </w:pPr>
          </w:p>
        </w:tc>
      </w:tr>
      <w:tr w:rsidR="00A16AE8" w14:paraId="3F2518DB" w14:textId="77777777" w:rsidTr="00A00B48">
        <w:trPr>
          <w:trHeight w:val="576"/>
        </w:trPr>
        <w:tc>
          <w:tcPr>
            <w:tcW w:w="1370" w:type="pct"/>
          </w:tcPr>
          <w:p w14:paraId="724A182A" w14:textId="77777777" w:rsidR="00A16AE8" w:rsidRDefault="00A16AE8" w:rsidP="00FA49EF">
            <w:pPr>
              <w:rPr>
                <w:szCs w:val="20"/>
              </w:rPr>
            </w:pPr>
          </w:p>
        </w:tc>
        <w:tc>
          <w:tcPr>
            <w:tcW w:w="1371" w:type="pct"/>
          </w:tcPr>
          <w:p w14:paraId="1F8E01F7" w14:textId="77777777" w:rsidR="00A16AE8" w:rsidRDefault="00A16AE8" w:rsidP="00FA49EF">
            <w:pPr>
              <w:rPr>
                <w:szCs w:val="20"/>
              </w:rPr>
            </w:pPr>
          </w:p>
        </w:tc>
        <w:tc>
          <w:tcPr>
            <w:tcW w:w="1010" w:type="pct"/>
          </w:tcPr>
          <w:p w14:paraId="25EE1A34" w14:textId="77777777" w:rsidR="00A16AE8" w:rsidRDefault="00A16AE8" w:rsidP="00FA49EF">
            <w:pPr>
              <w:rPr>
                <w:szCs w:val="20"/>
              </w:rPr>
            </w:pPr>
          </w:p>
        </w:tc>
        <w:tc>
          <w:tcPr>
            <w:tcW w:w="625" w:type="pct"/>
          </w:tcPr>
          <w:p w14:paraId="3A6FFC95" w14:textId="77777777" w:rsidR="00A16AE8" w:rsidRDefault="00A16AE8" w:rsidP="00FA49EF">
            <w:pPr>
              <w:rPr>
                <w:szCs w:val="20"/>
              </w:rPr>
            </w:pPr>
          </w:p>
        </w:tc>
        <w:tc>
          <w:tcPr>
            <w:tcW w:w="624" w:type="pct"/>
          </w:tcPr>
          <w:p w14:paraId="7539A2BD" w14:textId="77777777" w:rsidR="00A16AE8" w:rsidRDefault="00A16AE8" w:rsidP="00FA49EF">
            <w:pPr>
              <w:rPr>
                <w:szCs w:val="20"/>
              </w:rPr>
            </w:pPr>
          </w:p>
        </w:tc>
      </w:tr>
      <w:tr w:rsidR="00A16AE8" w14:paraId="1714A798" w14:textId="77777777" w:rsidTr="00A00B48">
        <w:trPr>
          <w:trHeight w:val="576"/>
        </w:trPr>
        <w:tc>
          <w:tcPr>
            <w:tcW w:w="1370" w:type="pct"/>
          </w:tcPr>
          <w:p w14:paraId="0D376E7E" w14:textId="77777777" w:rsidR="00A16AE8" w:rsidRDefault="00A16AE8" w:rsidP="00FA49EF">
            <w:pPr>
              <w:rPr>
                <w:szCs w:val="20"/>
              </w:rPr>
            </w:pPr>
          </w:p>
        </w:tc>
        <w:tc>
          <w:tcPr>
            <w:tcW w:w="1371" w:type="pct"/>
          </w:tcPr>
          <w:p w14:paraId="22967E97" w14:textId="77777777" w:rsidR="00A16AE8" w:rsidRDefault="00A16AE8" w:rsidP="00FA49EF">
            <w:pPr>
              <w:rPr>
                <w:szCs w:val="20"/>
              </w:rPr>
            </w:pPr>
          </w:p>
        </w:tc>
        <w:tc>
          <w:tcPr>
            <w:tcW w:w="1010" w:type="pct"/>
          </w:tcPr>
          <w:p w14:paraId="02831DC8" w14:textId="77777777" w:rsidR="00A16AE8" w:rsidRDefault="00A16AE8" w:rsidP="00FA49EF">
            <w:pPr>
              <w:rPr>
                <w:szCs w:val="20"/>
              </w:rPr>
            </w:pPr>
          </w:p>
        </w:tc>
        <w:tc>
          <w:tcPr>
            <w:tcW w:w="625" w:type="pct"/>
          </w:tcPr>
          <w:p w14:paraId="7B1A3A99" w14:textId="77777777" w:rsidR="00A16AE8" w:rsidRDefault="00A16AE8" w:rsidP="00FA49EF">
            <w:pPr>
              <w:rPr>
                <w:szCs w:val="20"/>
              </w:rPr>
            </w:pPr>
          </w:p>
        </w:tc>
        <w:tc>
          <w:tcPr>
            <w:tcW w:w="624" w:type="pct"/>
          </w:tcPr>
          <w:p w14:paraId="38470196" w14:textId="77777777" w:rsidR="00A16AE8" w:rsidRDefault="00A16AE8" w:rsidP="00FA49EF">
            <w:pPr>
              <w:rPr>
                <w:szCs w:val="20"/>
              </w:rPr>
            </w:pPr>
          </w:p>
        </w:tc>
      </w:tr>
      <w:tr w:rsidR="00A16AE8" w14:paraId="469692EF" w14:textId="77777777" w:rsidTr="00A00B48">
        <w:trPr>
          <w:trHeight w:val="576"/>
        </w:trPr>
        <w:tc>
          <w:tcPr>
            <w:tcW w:w="2741" w:type="pct"/>
            <w:gridSpan w:val="2"/>
            <w:vAlign w:val="center"/>
          </w:tcPr>
          <w:p w14:paraId="0E6E2C5E" w14:textId="77777777" w:rsidR="00A16AE8" w:rsidRPr="00D035DD" w:rsidRDefault="00A16AE8" w:rsidP="00FA49EF">
            <w:pPr>
              <w:jc w:val="right"/>
              <w:rPr>
                <w:b/>
                <w:bCs/>
                <w:sz w:val="16"/>
                <w:szCs w:val="16"/>
              </w:rPr>
            </w:pPr>
            <w:r w:rsidRPr="00D035DD">
              <w:rPr>
                <w:b/>
                <w:bCs/>
                <w:sz w:val="16"/>
                <w:szCs w:val="16"/>
              </w:rPr>
              <w:t xml:space="preserve">TOTAL FOR </w:t>
            </w:r>
            <w:r>
              <w:rPr>
                <w:b/>
                <w:bCs/>
                <w:sz w:val="16"/>
                <w:szCs w:val="16"/>
              </w:rPr>
              <w:t>OTHER CHARGES</w:t>
            </w:r>
            <w:r w:rsidRPr="00D035DD">
              <w:rPr>
                <w:b/>
                <w:bCs/>
                <w:sz w:val="16"/>
                <w:szCs w:val="16"/>
              </w:rPr>
              <w:t>:</w:t>
            </w:r>
          </w:p>
        </w:tc>
        <w:tc>
          <w:tcPr>
            <w:tcW w:w="1010" w:type="pct"/>
          </w:tcPr>
          <w:p w14:paraId="33A8C3D4" w14:textId="77777777" w:rsidR="00A16AE8" w:rsidRDefault="00A16AE8" w:rsidP="00FA49EF">
            <w:pPr>
              <w:rPr>
                <w:szCs w:val="20"/>
              </w:rPr>
            </w:pPr>
          </w:p>
        </w:tc>
        <w:tc>
          <w:tcPr>
            <w:tcW w:w="625" w:type="pct"/>
          </w:tcPr>
          <w:p w14:paraId="6C6D5FE6" w14:textId="77777777" w:rsidR="00A16AE8" w:rsidRDefault="00A16AE8" w:rsidP="00FA49EF">
            <w:pPr>
              <w:rPr>
                <w:szCs w:val="20"/>
              </w:rPr>
            </w:pPr>
          </w:p>
        </w:tc>
        <w:tc>
          <w:tcPr>
            <w:tcW w:w="624" w:type="pct"/>
          </w:tcPr>
          <w:p w14:paraId="3B04EA20" w14:textId="77777777" w:rsidR="00A16AE8" w:rsidRDefault="00A16AE8" w:rsidP="00FA49EF">
            <w:pPr>
              <w:rPr>
                <w:szCs w:val="20"/>
              </w:rPr>
            </w:pPr>
          </w:p>
        </w:tc>
      </w:tr>
    </w:tbl>
    <w:p w14:paraId="198FB557" w14:textId="3D13F9B0" w:rsidR="00A16AE8" w:rsidRDefault="00A16AE8">
      <w:pPr>
        <w:spacing w:before="0" w:after="160" w:line="259" w:lineRule="auto"/>
        <w:rPr>
          <w:rFonts w:ascii="Montserrat SemiBold" w:hAnsi="Montserrat SemiBold"/>
          <w:b/>
          <w:szCs w:val="18"/>
        </w:rPr>
      </w:pPr>
    </w:p>
    <w:p w14:paraId="696D9F7D" w14:textId="77777777" w:rsidR="007707BB" w:rsidRDefault="007707BB" w:rsidP="007707BB">
      <w:r w:rsidRPr="003C0342">
        <w:t>Using the space below, explain how the costs for equipment above are necessary, reasonable, and cost-effective.  </w:t>
      </w:r>
    </w:p>
    <w:tbl>
      <w:tblPr>
        <w:tblStyle w:val="TableGrid"/>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9350"/>
      </w:tblGrid>
      <w:tr w:rsidR="007707BB" w14:paraId="6A747414" w14:textId="77777777" w:rsidTr="00902DAF">
        <w:tc>
          <w:tcPr>
            <w:tcW w:w="9350" w:type="dxa"/>
            <w:tcBorders>
              <w:top w:val="single" w:sz="4" w:space="0" w:color="auto"/>
              <w:left w:val="single" w:sz="4" w:space="0" w:color="auto"/>
              <w:bottom w:val="single" w:sz="4" w:space="0" w:color="auto"/>
              <w:right w:val="single" w:sz="4" w:space="0" w:color="auto"/>
            </w:tcBorders>
          </w:tcPr>
          <w:p w14:paraId="2D8C80B6" w14:textId="77777777" w:rsidR="007707BB" w:rsidRPr="00A92F9A" w:rsidRDefault="007707BB" w:rsidP="00902DAF">
            <w:pPr>
              <w:rPr>
                <w:sz w:val="20"/>
                <w:szCs w:val="20"/>
              </w:rPr>
            </w:pPr>
            <w:r w:rsidRPr="00B77FC1">
              <w:rPr>
                <w:szCs w:val="20"/>
              </w:rPr>
              <w:t>Type response here. </w:t>
            </w:r>
          </w:p>
          <w:p w14:paraId="02329B17" w14:textId="77777777" w:rsidR="007707BB" w:rsidRDefault="007707BB" w:rsidP="00902DAF"/>
        </w:tc>
      </w:tr>
    </w:tbl>
    <w:p w14:paraId="752361D8" w14:textId="30930404" w:rsidR="00A00B48" w:rsidRDefault="00A00B48">
      <w:pPr>
        <w:spacing w:before="0" w:after="160" w:line="259" w:lineRule="auto"/>
        <w:rPr>
          <w:rFonts w:ascii="Montserrat SemiBold" w:hAnsi="Montserrat SemiBold"/>
          <w:b/>
          <w:szCs w:val="18"/>
        </w:rPr>
      </w:pPr>
    </w:p>
    <w:p w14:paraId="130DEC51" w14:textId="77777777" w:rsidR="00A00B48" w:rsidRDefault="00A00B48">
      <w:pPr>
        <w:spacing w:before="0" w:after="160" w:line="259" w:lineRule="auto"/>
        <w:rPr>
          <w:rFonts w:ascii="Montserrat SemiBold" w:hAnsi="Montserrat SemiBold"/>
          <w:b/>
          <w:szCs w:val="18"/>
        </w:rPr>
      </w:pPr>
      <w:r>
        <w:rPr>
          <w:rFonts w:ascii="Montserrat SemiBold" w:hAnsi="Montserrat SemiBold"/>
          <w:b/>
          <w:szCs w:val="18"/>
        </w:rPr>
        <w:br w:type="page"/>
      </w:r>
    </w:p>
    <w:p w14:paraId="392C8E44" w14:textId="77777777" w:rsidR="00A16AE8" w:rsidRDefault="00A16AE8" w:rsidP="00A16AE8">
      <w:pPr>
        <w:pStyle w:val="Heading3"/>
      </w:pPr>
      <w:r>
        <w:lastRenderedPageBreak/>
        <w:t>Equipment</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A16AE8" w14:paraId="0153D9DE" w14:textId="77777777" w:rsidTr="00A00B48">
        <w:trPr>
          <w:trHeight w:val="720"/>
          <w:tblHeader/>
        </w:trPr>
        <w:tc>
          <w:tcPr>
            <w:tcW w:w="1370" w:type="pct"/>
            <w:shd w:val="clear" w:color="auto" w:fill="404040" w:themeFill="text1" w:themeFillTint="BF"/>
            <w:vAlign w:val="center"/>
          </w:tcPr>
          <w:p w14:paraId="7D5AA15D" w14:textId="77777777" w:rsidR="00A16AE8" w:rsidRPr="002A02D2" w:rsidRDefault="00A16AE8" w:rsidP="00FA49EF">
            <w:pPr>
              <w:jc w:val="center"/>
              <w:rPr>
                <w:b/>
                <w:color w:val="FFFFFF" w:themeColor="background1"/>
                <w:szCs w:val="20"/>
              </w:rPr>
            </w:pPr>
            <w:r w:rsidRPr="00A11624">
              <w:rPr>
                <w:b/>
                <w:color w:val="FFFFFF" w:themeColor="background1"/>
                <w:szCs w:val="20"/>
              </w:rPr>
              <w:t>Line item</w:t>
            </w:r>
          </w:p>
        </w:tc>
        <w:tc>
          <w:tcPr>
            <w:tcW w:w="1371" w:type="pct"/>
            <w:shd w:val="clear" w:color="auto" w:fill="404040" w:themeFill="text1" w:themeFillTint="BF"/>
            <w:vAlign w:val="center"/>
          </w:tcPr>
          <w:p w14:paraId="18ED64C0" w14:textId="77777777" w:rsidR="00A16AE8" w:rsidRPr="002A02D2" w:rsidRDefault="00A16AE8" w:rsidP="00FA49EF">
            <w:pPr>
              <w:jc w:val="center"/>
              <w:rPr>
                <w:b/>
                <w:color w:val="FFFFFF" w:themeColor="background1"/>
                <w:szCs w:val="20"/>
              </w:rPr>
            </w:pPr>
            <w:r w:rsidRPr="00A11624">
              <w:rPr>
                <w:b/>
                <w:color w:val="FFFFFF" w:themeColor="background1"/>
                <w:szCs w:val="20"/>
              </w:rPr>
              <w:t>Calculation</w:t>
            </w:r>
          </w:p>
        </w:tc>
        <w:tc>
          <w:tcPr>
            <w:tcW w:w="1010" w:type="pct"/>
            <w:shd w:val="clear" w:color="auto" w:fill="404040" w:themeFill="text1" w:themeFillTint="BF"/>
            <w:vAlign w:val="center"/>
          </w:tcPr>
          <w:p w14:paraId="663EC5E1" w14:textId="77777777" w:rsidR="00A16AE8" w:rsidRDefault="00A16AE8" w:rsidP="00FA49EF">
            <w:pPr>
              <w:jc w:val="center"/>
              <w:rPr>
                <w:b/>
                <w:color w:val="FFFFFF" w:themeColor="background1"/>
                <w:szCs w:val="20"/>
              </w:rPr>
            </w:pPr>
            <w:r w:rsidRPr="00A11624">
              <w:rPr>
                <w:b/>
                <w:color w:val="FFFFFF" w:themeColor="background1"/>
                <w:szCs w:val="20"/>
              </w:rPr>
              <w:t>Requested</w:t>
            </w:r>
          </w:p>
        </w:tc>
        <w:tc>
          <w:tcPr>
            <w:tcW w:w="625" w:type="pct"/>
            <w:shd w:val="clear" w:color="auto" w:fill="404040" w:themeFill="text1" w:themeFillTint="BF"/>
            <w:vAlign w:val="center"/>
          </w:tcPr>
          <w:p w14:paraId="113A486B" w14:textId="77777777" w:rsidR="00A16AE8" w:rsidRPr="002A02D2" w:rsidRDefault="00A16AE8" w:rsidP="00FA49EF">
            <w:pPr>
              <w:rPr>
                <w:b/>
                <w:color w:val="FFFFFF" w:themeColor="background1"/>
                <w:szCs w:val="20"/>
              </w:rPr>
            </w:pPr>
            <w:r w:rsidRPr="00A11624">
              <w:rPr>
                <w:b/>
                <w:color w:val="FFFFFF" w:themeColor="background1"/>
                <w:szCs w:val="20"/>
              </w:rPr>
              <w:t>In-Kind</w:t>
            </w:r>
          </w:p>
        </w:tc>
        <w:tc>
          <w:tcPr>
            <w:tcW w:w="624" w:type="pct"/>
            <w:shd w:val="clear" w:color="auto" w:fill="404040" w:themeFill="text1" w:themeFillTint="BF"/>
            <w:vAlign w:val="center"/>
          </w:tcPr>
          <w:p w14:paraId="03F8F822" w14:textId="77777777" w:rsidR="00A16AE8" w:rsidRPr="002A02D2" w:rsidRDefault="00A16AE8" w:rsidP="00FA49EF">
            <w:pPr>
              <w:rPr>
                <w:b/>
                <w:color w:val="FFFFFF" w:themeColor="background1"/>
                <w:szCs w:val="20"/>
              </w:rPr>
            </w:pPr>
            <w:r w:rsidRPr="00A11624">
              <w:rPr>
                <w:b/>
                <w:color w:val="FFFFFF" w:themeColor="background1"/>
                <w:szCs w:val="20"/>
              </w:rPr>
              <w:t>Total</w:t>
            </w:r>
          </w:p>
        </w:tc>
      </w:tr>
      <w:tr w:rsidR="00A16AE8" w14:paraId="0BBD5A99" w14:textId="77777777" w:rsidTr="00A00B48">
        <w:trPr>
          <w:trHeight w:val="576"/>
        </w:trPr>
        <w:tc>
          <w:tcPr>
            <w:tcW w:w="1370" w:type="pct"/>
          </w:tcPr>
          <w:p w14:paraId="08D9BEE4" w14:textId="77777777" w:rsidR="00A16AE8" w:rsidRDefault="00A16AE8" w:rsidP="00FA49EF">
            <w:pPr>
              <w:rPr>
                <w:szCs w:val="20"/>
              </w:rPr>
            </w:pPr>
          </w:p>
        </w:tc>
        <w:tc>
          <w:tcPr>
            <w:tcW w:w="1371" w:type="pct"/>
          </w:tcPr>
          <w:p w14:paraId="247CEEDF" w14:textId="77777777" w:rsidR="00A16AE8" w:rsidRDefault="00A16AE8" w:rsidP="00FA49EF">
            <w:pPr>
              <w:rPr>
                <w:szCs w:val="20"/>
              </w:rPr>
            </w:pPr>
          </w:p>
        </w:tc>
        <w:tc>
          <w:tcPr>
            <w:tcW w:w="1010" w:type="pct"/>
          </w:tcPr>
          <w:p w14:paraId="67E4AF46" w14:textId="77777777" w:rsidR="00A16AE8" w:rsidRDefault="00A16AE8" w:rsidP="00FA49EF">
            <w:pPr>
              <w:rPr>
                <w:szCs w:val="20"/>
              </w:rPr>
            </w:pPr>
          </w:p>
        </w:tc>
        <w:tc>
          <w:tcPr>
            <w:tcW w:w="625" w:type="pct"/>
          </w:tcPr>
          <w:p w14:paraId="4B24F2D9" w14:textId="77777777" w:rsidR="00A16AE8" w:rsidRDefault="00A16AE8" w:rsidP="00FA49EF">
            <w:pPr>
              <w:rPr>
                <w:szCs w:val="20"/>
              </w:rPr>
            </w:pPr>
          </w:p>
        </w:tc>
        <w:tc>
          <w:tcPr>
            <w:tcW w:w="624" w:type="pct"/>
          </w:tcPr>
          <w:p w14:paraId="63854BE4" w14:textId="77777777" w:rsidR="00A16AE8" w:rsidRDefault="00A16AE8" w:rsidP="00FA49EF">
            <w:pPr>
              <w:rPr>
                <w:szCs w:val="20"/>
              </w:rPr>
            </w:pPr>
          </w:p>
        </w:tc>
      </w:tr>
      <w:tr w:rsidR="00A16AE8" w14:paraId="1480FD4E" w14:textId="77777777" w:rsidTr="00A00B48">
        <w:trPr>
          <w:trHeight w:val="576"/>
        </w:trPr>
        <w:tc>
          <w:tcPr>
            <w:tcW w:w="1370" w:type="pct"/>
          </w:tcPr>
          <w:p w14:paraId="7A496137" w14:textId="77777777" w:rsidR="00A16AE8" w:rsidRDefault="00A16AE8" w:rsidP="00FA49EF">
            <w:pPr>
              <w:rPr>
                <w:szCs w:val="20"/>
              </w:rPr>
            </w:pPr>
          </w:p>
        </w:tc>
        <w:tc>
          <w:tcPr>
            <w:tcW w:w="1371" w:type="pct"/>
          </w:tcPr>
          <w:p w14:paraId="6C237FAD" w14:textId="77777777" w:rsidR="00A16AE8" w:rsidRDefault="00A16AE8" w:rsidP="00FA49EF">
            <w:pPr>
              <w:rPr>
                <w:szCs w:val="20"/>
              </w:rPr>
            </w:pPr>
          </w:p>
        </w:tc>
        <w:tc>
          <w:tcPr>
            <w:tcW w:w="1010" w:type="pct"/>
          </w:tcPr>
          <w:p w14:paraId="28E60410" w14:textId="77777777" w:rsidR="00A16AE8" w:rsidRDefault="00A16AE8" w:rsidP="00FA49EF">
            <w:pPr>
              <w:rPr>
                <w:szCs w:val="20"/>
              </w:rPr>
            </w:pPr>
          </w:p>
        </w:tc>
        <w:tc>
          <w:tcPr>
            <w:tcW w:w="625" w:type="pct"/>
          </w:tcPr>
          <w:p w14:paraId="1B36A92A" w14:textId="77777777" w:rsidR="00A16AE8" w:rsidRDefault="00A16AE8" w:rsidP="00FA49EF">
            <w:pPr>
              <w:rPr>
                <w:szCs w:val="20"/>
              </w:rPr>
            </w:pPr>
          </w:p>
        </w:tc>
        <w:tc>
          <w:tcPr>
            <w:tcW w:w="624" w:type="pct"/>
          </w:tcPr>
          <w:p w14:paraId="1B047173" w14:textId="77777777" w:rsidR="00A16AE8" w:rsidRDefault="00A16AE8" w:rsidP="00FA49EF">
            <w:pPr>
              <w:rPr>
                <w:szCs w:val="20"/>
              </w:rPr>
            </w:pPr>
          </w:p>
        </w:tc>
      </w:tr>
      <w:tr w:rsidR="00A16AE8" w14:paraId="0E47FCC2" w14:textId="77777777" w:rsidTr="00A00B48">
        <w:trPr>
          <w:trHeight w:val="576"/>
        </w:trPr>
        <w:tc>
          <w:tcPr>
            <w:tcW w:w="1370" w:type="pct"/>
          </w:tcPr>
          <w:p w14:paraId="3382597A" w14:textId="77777777" w:rsidR="00A16AE8" w:rsidRDefault="00A16AE8" w:rsidP="00FA49EF">
            <w:pPr>
              <w:rPr>
                <w:szCs w:val="20"/>
              </w:rPr>
            </w:pPr>
          </w:p>
        </w:tc>
        <w:tc>
          <w:tcPr>
            <w:tcW w:w="1371" w:type="pct"/>
          </w:tcPr>
          <w:p w14:paraId="2AAF6361" w14:textId="77777777" w:rsidR="00A16AE8" w:rsidRDefault="00A16AE8" w:rsidP="00FA49EF">
            <w:pPr>
              <w:rPr>
                <w:szCs w:val="20"/>
              </w:rPr>
            </w:pPr>
          </w:p>
        </w:tc>
        <w:tc>
          <w:tcPr>
            <w:tcW w:w="1010" w:type="pct"/>
          </w:tcPr>
          <w:p w14:paraId="258453B6" w14:textId="77777777" w:rsidR="00A16AE8" w:rsidRDefault="00A16AE8" w:rsidP="00FA49EF">
            <w:pPr>
              <w:rPr>
                <w:szCs w:val="20"/>
              </w:rPr>
            </w:pPr>
          </w:p>
        </w:tc>
        <w:tc>
          <w:tcPr>
            <w:tcW w:w="625" w:type="pct"/>
          </w:tcPr>
          <w:p w14:paraId="608C2DEE" w14:textId="77777777" w:rsidR="00A16AE8" w:rsidRDefault="00A16AE8" w:rsidP="00FA49EF">
            <w:pPr>
              <w:rPr>
                <w:szCs w:val="20"/>
              </w:rPr>
            </w:pPr>
          </w:p>
        </w:tc>
        <w:tc>
          <w:tcPr>
            <w:tcW w:w="624" w:type="pct"/>
          </w:tcPr>
          <w:p w14:paraId="7CCAE1DE" w14:textId="77777777" w:rsidR="00A16AE8" w:rsidRDefault="00A16AE8" w:rsidP="00FA49EF">
            <w:pPr>
              <w:rPr>
                <w:szCs w:val="20"/>
              </w:rPr>
            </w:pPr>
          </w:p>
        </w:tc>
      </w:tr>
      <w:tr w:rsidR="00A16AE8" w14:paraId="5E1A2F58" w14:textId="77777777" w:rsidTr="00A00B48">
        <w:trPr>
          <w:trHeight w:val="576"/>
        </w:trPr>
        <w:tc>
          <w:tcPr>
            <w:tcW w:w="1370" w:type="pct"/>
          </w:tcPr>
          <w:p w14:paraId="7AB862BC" w14:textId="77777777" w:rsidR="00A16AE8" w:rsidRDefault="00A16AE8" w:rsidP="00FA49EF">
            <w:pPr>
              <w:rPr>
                <w:szCs w:val="20"/>
              </w:rPr>
            </w:pPr>
          </w:p>
        </w:tc>
        <w:tc>
          <w:tcPr>
            <w:tcW w:w="1371" w:type="pct"/>
          </w:tcPr>
          <w:p w14:paraId="0EB0B259" w14:textId="77777777" w:rsidR="00A16AE8" w:rsidRDefault="00A16AE8" w:rsidP="00FA49EF">
            <w:pPr>
              <w:rPr>
                <w:szCs w:val="20"/>
              </w:rPr>
            </w:pPr>
          </w:p>
        </w:tc>
        <w:tc>
          <w:tcPr>
            <w:tcW w:w="1010" w:type="pct"/>
          </w:tcPr>
          <w:p w14:paraId="2BB6B11D" w14:textId="77777777" w:rsidR="00A16AE8" w:rsidRDefault="00A16AE8" w:rsidP="00FA49EF">
            <w:pPr>
              <w:rPr>
                <w:szCs w:val="20"/>
              </w:rPr>
            </w:pPr>
          </w:p>
        </w:tc>
        <w:tc>
          <w:tcPr>
            <w:tcW w:w="625" w:type="pct"/>
          </w:tcPr>
          <w:p w14:paraId="1AB56288" w14:textId="77777777" w:rsidR="00A16AE8" w:rsidRDefault="00A16AE8" w:rsidP="00FA49EF">
            <w:pPr>
              <w:rPr>
                <w:szCs w:val="20"/>
              </w:rPr>
            </w:pPr>
          </w:p>
        </w:tc>
        <w:tc>
          <w:tcPr>
            <w:tcW w:w="624" w:type="pct"/>
          </w:tcPr>
          <w:p w14:paraId="3B91A957" w14:textId="77777777" w:rsidR="00A16AE8" w:rsidRDefault="00A16AE8" w:rsidP="00FA49EF">
            <w:pPr>
              <w:rPr>
                <w:szCs w:val="20"/>
              </w:rPr>
            </w:pPr>
          </w:p>
        </w:tc>
      </w:tr>
      <w:tr w:rsidR="00A16AE8" w14:paraId="225347A3" w14:textId="77777777" w:rsidTr="00A00B48">
        <w:trPr>
          <w:trHeight w:val="576"/>
        </w:trPr>
        <w:tc>
          <w:tcPr>
            <w:tcW w:w="1370" w:type="pct"/>
          </w:tcPr>
          <w:p w14:paraId="2D971A69" w14:textId="77777777" w:rsidR="00A16AE8" w:rsidRDefault="00A16AE8" w:rsidP="00FA49EF">
            <w:pPr>
              <w:rPr>
                <w:szCs w:val="20"/>
              </w:rPr>
            </w:pPr>
          </w:p>
        </w:tc>
        <w:tc>
          <w:tcPr>
            <w:tcW w:w="1371" w:type="pct"/>
          </w:tcPr>
          <w:p w14:paraId="18DD0703" w14:textId="77777777" w:rsidR="00A16AE8" w:rsidRDefault="00A16AE8" w:rsidP="00FA49EF">
            <w:pPr>
              <w:rPr>
                <w:szCs w:val="20"/>
              </w:rPr>
            </w:pPr>
          </w:p>
        </w:tc>
        <w:tc>
          <w:tcPr>
            <w:tcW w:w="1010" w:type="pct"/>
          </w:tcPr>
          <w:p w14:paraId="7262C1E6" w14:textId="77777777" w:rsidR="00A16AE8" w:rsidRDefault="00A16AE8" w:rsidP="00FA49EF">
            <w:pPr>
              <w:rPr>
                <w:szCs w:val="20"/>
              </w:rPr>
            </w:pPr>
          </w:p>
        </w:tc>
        <w:tc>
          <w:tcPr>
            <w:tcW w:w="625" w:type="pct"/>
          </w:tcPr>
          <w:p w14:paraId="51B57D27" w14:textId="77777777" w:rsidR="00A16AE8" w:rsidRDefault="00A16AE8" w:rsidP="00FA49EF">
            <w:pPr>
              <w:rPr>
                <w:szCs w:val="20"/>
              </w:rPr>
            </w:pPr>
          </w:p>
        </w:tc>
        <w:tc>
          <w:tcPr>
            <w:tcW w:w="624" w:type="pct"/>
          </w:tcPr>
          <w:p w14:paraId="3A8F30E3" w14:textId="77777777" w:rsidR="00A16AE8" w:rsidRDefault="00A16AE8" w:rsidP="00FA49EF">
            <w:pPr>
              <w:rPr>
                <w:szCs w:val="20"/>
              </w:rPr>
            </w:pPr>
          </w:p>
        </w:tc>
      </w:tr>
      <w:tr w:rsidR="00A16AE8" w14:paraId="2D73788B" w14:textId="77777777" w:rsidTr="00A00B48">
        <w:trPr>
          <w:trHeight w:val="576"/>
        </w:trPr>
        <w:tc>
          <w:tcPr>
            <w:tcW w:w="2741" w:type="pct"/>
            <w:gridSpan w:val="2"/>
            <w:vAlign w:val="center"/>
          </w:tcPr>
          <w:p w14:paraId="6FF00384" w14:textId="77777777" w:rsidR="00A16AE8" w:rsidRPr="00D035DD" w:rsidRDefault="00A16AE8" w:rsidP="00FA49EF">
            <w:pPr>
              <w:jc w:val="right"/>
              <w:rPr>
                <w:b/>
                <w:bCs/>
                <w:sz w:val="16"/>
                <w:szCs w:val="16"/>
              </w:rPr>
            </w:pPr>
            <w:r w:rsidRPr="00D035DD">
              <w:rPr>
                <w:b/>
                <w:bCs/>
                <w:sz w:val="16"/>
                <w:szCs w:val="16"/>
              </w:rPr>
              <w:t xml:space="preserve">TOTAL FOR </w:t>
            </w:r>
            <w:r>
              <w:rPr>
                <w:b/>
                <w:bCs/>
                <w:sz w:val="16"/>
                <w:szCs w:val="16"/>
              </w:rPr>
              <w:t>EQUIPMENT</w:t>
            </w:r>
            <w:r w:rsidRPr="00D035DD">
              <w:rPr>
                <w:b/>
                <w:bCs/>
                <w:sz w:val="16"/>
                <w:szCs w:val="16"/>
              </w:rPr>
              <w:t>:</w:t>
            </w:r>
          </w:p>
        </w:tc>
        <w:tc>
          <w:tcPr>
            <w:tcW w:w="1010" w:type="pct"/>
          </w:tcPr>
          <w:p w14:paraId="65C3CDD8" w14:textId="77777777" w:rsidR="00A16AE8" w:rsidRDefault="00A16AE8" w:rsidP="00FA49EF">
            <w:pPr>
              <w:rPr>
                <w:szCs w:val="20"/>
              </w:rPr>
            </w:pPr>
          </w:p>
        </w:tc>
        <w:tc>
          <w:tcPr>
            <w:tcW w:w="625" w:type="pct"/>
          </w:tcPr>
          <w:p w14:paraId="23BCD114" w14:textId="77777777" w:rsidR="00A16AE8" w:rsidRDefault="00A16AE8" w:rsidP="00FA49EF">
            <w:pPr>
              <w:rPr>
                <w:szCs w:val="20"/>
              </w:rPr>
            </w:pPr>
          </w:p>
        </w:tc>
        <w:tc>
          <w:tcPr>
            <w:tcW w:w="624" w:type="pct"/>
          </w:tcPr>
          <w:p w14:paraId="1DADBE8A" w14:textId="77777777" w:rsidR="00A16AE8" w:rsidRDefault="00A16AE8" w:rsidP="00FA49EF">
            <w:pPr>
              <w:rPr>
                <w:szCs w:val="20"/>
              </w:rPr>
            </w:pPr>
          </w:p>
        </w:tc>
      </w:tr>
    </w:tbl>
    <w:p w14:paraId="13264DFA" w14:textId="77777777" w:rsidR="007707BB" w:rsidRDefault="007707BB" w:rsidP="007707BB">
      <w:bookmarkStart w:id="19" w:name="_Toc157759228"/>
      <w:r w:rsidRPr="003C0342">
        <w:t>Using the space below, explain how the costs for equipment above are necessary, reasonable, and cost-effective.  </w:t>
      </w:r>
    </w:p>
    <w:tbl>
      <w:tblPr>
        <w:tblStyle w:val="TableGrid"/>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9350"/>
      </w:tblGrid>
      <w:tr w:rsidR="007707BB" w14:paraId="007EE79C" w14:textId="77777777" w:rsidTr="00902DAF">
        <w:tc>
          <w:tcPr>
            <w:tcW w:w="9350" w:type="dxa"/>
            <w:tcBorders>
              <w:top w:val="single" w:sz="4" w:space="0" w:color="auto"/>
              <w:left w:val="single" w:sz="4" w:space="0" w:color="auto"/>
              <w:bottom w:val="single" w:sz="4" w:space="0" w:color="auto"/>
              <w:right w:val="single" w:sz="4" w:space="0" w:color="auto"/>
            </w:tcBorders>
          </w:tcPr>
          <w:p w14:paraId="3F8A3D4C" w14:textId="77777777" w:rsidR="007707BB" w:rsidRPr="00A92F9A" w:rsidRDefault="007707BB" w:rsidP="00902DAF">
            <w:pPr>
              <w:rPr>
                <w:sz w:val="20"/>
                <w:szCs w:val="20"/>
              </w:rPr>
            </w:pPr>
            <w:r w:rsidRPr="00B77FC1">
              <w:rPr>
                <w:szCs w:val="20"/>
              </w:rPr>
              <w:t>Type response here. </w:t>
            </w:r>
          </w:p>
          <w:p w14:paraId="355E5F68" w14:textId="77777777" w:rsidR="007707BB" w:rsidRDefault="007707BB" w:rsidP="00902DAF"/>
        </w:tc>
      </w:tr>
    </w:tbl>
    <w:p w14:paraId="66CB99BB" w14:textId="7214D4CD" w:rsidR="001E6719" w:rsidRPr="00D035DD" w:rsidRDefault="00D530E1" w:rsidP="002374EB">
      <w:pPr>
        <w:pStyle w:val="Heading1"/>
      </w:pPr>
      <w:r>
        <w:t>General Education Provisions Act</w:t>
      </w:r>
      <w:r w:rsidR="002374EB">
        <w:t xml:space="preserve"> (GEPA)</w:t>
      </w:r>
      <w:r w:rsidR="001E6719">
        <w:br/>
      </w:r>
      <w:r w:rsidR="007C25BB" w:rsidRPr="007C25BB">
        <w:rPr>
          <w:rFonts w:eastAsia="Lato" w:cstheme="minorHAnsi"/>
          <w:b w:val="0"/>
          <w:color w:val="404040"/>
          <w:sz w:val="18"/>
          <w:szCs w:val="18"/>
        </w:rPr>
        <w:t xml:space="preserve">Explain the steps the applicant will take to ensure equitable access to and participation in the project as it is related to the six (6) types of barriers described in the </w:t>
      </w:r>
      <w:hyperlink r:id="rId14" w:history="1">
        <w:r w:rsidR="007C25BB" w:rsidRPr="007C25BB">
          <w:rPr>
            <w:rFonts w:eastAsia="Lato" w:cstheme="minorHAnsi"/>
            <w:b w:val="0"/>
            <w:color w:val="01599D"/>
            <w:sz w:val="18"/>
            <w:szCs w:val="18"/>
            <w:u w:val="single"/>
          </w:rPr>
          <w:t>GEPA</w:t>
        </w:r>
      </w:hyperlink>
      <w:r w:rsidR="007C25BB" w:rsidRPr="007C25BB">
        <w:rPr>
          <w:rFonts w:eastAsia="Lato" w:cstheme="minorHAnsi"/>
          <w:b w:val="0"/>
          <w:color w:val="404040"/>
          <w:sz w:val="18"/>
          <w:szCs w:val="18"/>
        </w:rPr>
        <w:t xml:space="preserve"> (gender, race, national origin, color, disability, and age).</w:t>
      </w:r>
    </w:p>
    <w:tbl>
      <w:tblPr>
        <w:tblStyle w:val="TableGrid"/>
        <w:tblW w:w="9350" w:type="dxa"/>
        <w:tblLayout w:type="fixed"/>
        <w:tblLook w:val="04A0" w:firstRow="1" w:lastRow="0" w:firstColumn="1" w:lastColumn="0" w:noHBand="0" w:noVBand="1"/>
      </w:tblPr>
      <w:tblGrid>
        <w:gridCol w:w="9350"/>
      </w:tblGrid>
      <w:tr w:rsidR="001E6719" w14:paraId="38E1CB19" w14:textId="77777777" w:rsidTr="00902DAF">
        <w:trPr>
          <w:trHeight w:val="2971"/>
        </w:trPr>
        <w:tc>
          <w:tcPr>
            <w:tcW w:w="9350" w:type="dxa"/>
          </w:tcPr>
          <w:p w14:paraId="2BD581D0" w14:textId="77777777" w:rsidR="001E6719" w:rsidRPr="0005022A" w:rsidRDefault="001E6719" w:rsidP="00902DAF"/>
        </w:tc>
      </w:tr>
    </w:tbl>
    <w:p w14:paraId="055ADD9D" w14:textId="77777777" w:rsidR="00A00B48" w:rsidRDefault="00A00B48" w:rsidP="00A00B48"/>
    <w:p w14:paraId="03A2930F" w14:textId="77777777" w:rsidR="00A00B48" w:rsidRDefault="00A00B48" w:rsidP="00A00B48">
      <w:pPr>
        <w:rPr>
          <w:rFonts w:eastAsiaTheme="majorEastAsia" w:cs="Times New Roman (Headings CS)"/>
          <w:color w:val="BD0934"/>
          <w:sz w:val="32"/>
          <w:szCs w:val="36"/>
        </w:rPr>
      </w:pPr>
      <w:r>
        <w:br w:type="page"/>
      </w:r>
    </w:p>
    <w:p w14:paraId="1D391FF6" w14:textId="09F47E6B" w:rsidR="00667FCC" w:rsidRPr="00863924" w:rsidRDefault="00667FCC" w:rsidP="00A20784">
      <w:pPr>
        <w:pStyle w:val="Heading1"/>
      </w:pPr>
      <w:r>
        <w:lastRenderedPageBreak/>
        <w:t>Appendices</w:t>
      </w:r>
      <w:bookmarkEnd w:id="19"/>
    </w:p>
    <w:p w14:paraId="338BD9D7" w14:textId="77777777" w:rsidR="00667FCC" w:rsidRDefault="00667FCC" w:rsidP="00667FCC">
      <w:r>
        <w:t>The following appendices must be included but not apply to the page limit of the Project Narrative. Include other appendices as deemed necessary.</w:t>
      </w:r>
    </w:p>
    <w:p w14:paraId="1730CCCC" w14:textId="77777777" w:rsidR="00667FCC" w:rsidRPr="00762CF8" w:rsidRDefault="00667FCC" w:rsidP="00667FCC">
      <w:pPr>
        <w:rPr>
          <w:color w:val="2F5496"/>
          <w:szCs w:val="20"/>
          <w:u w:val="single"/>
        </w:rPr>
      </w:pPr>
      <w:r w:rsidRPr="00762CF8">
        <w:rPr>
          <w:szCs w:val="20"/>
        </w:rPr>
        <w:t>Appendix A:</w:t>
      </w:r>
      <w:r w:rsidRPr="00762CF8">
        <w:rPr>
          <w:szCs w:val="20"/>
        </w:rPr>
        <w:tab/>
      </w:r>
      <w:hyperlink r:id="rId15" w:history="1">
        <w:r w:rsidRPr="00BE0A68">
          <w:rPr>
            <w:rStyle w:val="Hyperlink"/>
            <w:szCs w:val="20"/>
          </w:rPr>
          <w:t>A signed recipient assurances page</w:t>
        </w:r>
      </w:hyperlink>
    </w:p>
    <w:p w14:paraId="584A2F0A" w14:textId="52DCBC9D" w:rsidR="00667FCC" w:rsidRPr="00762CF8" w:rsidRDefault="00667FCC" w:rsidP="00667FCC">
      <w:pPr>
        <w:rPr>
          <w:color w:val="1155CC"/>
          <w:szCs w:val="20"/>
          <w:u w:val="single"/>
        </w:rPr>
      </w:pPr>
      <w:r w:rsidRPr="00762CF8">
        <w:rPr>
          <w:color w:val="auto"/>
          <w:szCs w:val="20"/>
        </w:rPr>
        <w:t xml:space="preserve">Appendix </w:t>
      </w:r>
      <w:r w:rsidR="007C25BB">
        <w:rPr>
          <w:color w:val="auto"/>
          <w:szCs w:val="20"/>
        </w:rPr>
        <w:t>B</w:t>
      </w:r>
      <w:r w:rsidRPr="00762CF8">
        <w:rPr>
          <w:color w:val="auto"/>
          <w:szCs w:val="20"/>
        </w:rPr>
        <w:t>:</w:t>
      </w:r>
      <w:r w:rsidRPr="00762CF8">
        <w:rPr>
          <w:color w:val="1155CC"/>
          <w:szCs w:val="20"/>
        </w:rPr>
        <w:tab/>
      </w:r>
      <w:hyperlink r:id="rId16" w:history="1">
        <w:r w:rsidRPr="00BE0A68">
          <w:rPr>
            <w:rStyle w:val="Hyperlink"/>
            <w:szCs w:val="20"/>
          </w:rPr>
          <w:t xml:space="preserve">A signed C-125 MSDE budget form </w:t>
        </w:r>
      </w:hyperlink>
      <w:bookmarkEnd w:id="10"/>
      <w:bookmarkEnd w:id="11"/>
      <w:bookmarkEnd w:id="12"/>
    </w:p>
    <w:sectPr w:rsidR="00667FCC" w:rsidRPr="00762CF8" w:rsidSect="003B48FE">
      <w:headerReference w:type="default" r:id="rId17"/>
      <w:footerReference w:type="default" r:id="rId18"/>
      <w:headerReference w:type="first" r:id="rId19"/>
      <w:type w:val="continuous"/>
      <w:pgSz w:w="12240" w:h="15840" w:code="1"/>
      <w:pgMar w:top="1411" w:right="1440" w:bottom="1136" w:left="1440" w:header="720" w:footer="576"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B2AC53" w14:textId="77777777" w:rsidR="003B48FE" w:rsidRDefault="003B48FE" w:rsidP="00B718D8">
      <w:r>
        <w:separator/>
      </w:r>
    </w:p>
  </w:endnote>
  <w:endnote w:type="continuationSeparator" w:id="0">
    <w:p w14:paraId="6296FAC2" w14:textId="77777777" w:rsidR="003B48FE" w:rsidRDefault="003B48FE" w:rsidP="00B718D8">
      <w:r>
        <w:continuationSeparator/>
      </w:r>
    </w:p>
  </w:endnote>
  <w:endnote w:type="continuationNotice" w:id="1">
    <w:p w14:paraId="1CA51F7B" w14:textId="77777777" w:rsidR="003B48FE" w:rsidRDefault="003B48FE" w:rsidP="00B718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Lato">
    <w:panose1 w:val="020F0502020204030203"/>
    <w:charset w:val="00"/>
    <w:family w:val="swiss"/>
    <w:pitch w:val="variable"/>
    <w:sig w:usb0="A00000AF" w:usb1="500060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New Roman (Headings CS)">
    <w:altName w:val="Times New Roman"/>
    <w:panose1 w:val="00000000000000000000"/>
    <w:charset w:val="00"/>
    <w:family w:val="roman"/>
    <w:notTrueType/>
    <w:pitch w:val="default"/>
  </w:font>
  <w:font w:name="Montserrat SemiBold">
    <w:panose1 w:val="00000700000000000000"/>
    <w:charset w:val="00"/>
    <w:family w:val="auto"/>
    <w:pitch w:val="variable"/>
    <w:sig w:usb0="2000020F" w:usb1="00000003" w:usb2="00000000" w:usb3="00000000" w:csb0="00000197" w:csb1="00000000"/>
  </w:font>
  <w:font w:name="Calibri (Body)">
    <w:altName w:val="Calibri"/>
    <w:charset w:val="00"/>
    <w:family w:val="roman"/>
    <w:pitch w:val="default"/>
  </w:font>
  <w:font w:name="Yu Mincho">
    <w:charset w:val="80"/>
    <w:family w:val="roman"/>
    <w:pitch w:val="variable"/>
    <w:sig w:usb0="800002E7" w:usb1="2AC7FCFF" w:usb2="00000012" w:usb3="00000000" w:csb0="0002009F" w:csb1="00000000"/>
  </w:font>
  <w:font w:name="Helvetica">
    <w:panose1 w:val="020B0604020202020204"/>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31F1C" w14:textId="77777777" w:rsidR="00480938" w:rsidRPr="00CA14D6" w:rsidRDefault="00480938" w:rsidP="000D0F35">
    <w:pPr>
      <w:pStyle w:val="Footer"/>
    </w:pPr>
    <w:r w:rsidRPr="00CA14D6">
      <w:rPr>
        <w:noProof/>
        <w:szCs w:val="15"/>
      </w:rPr>
      <mc:AlternateContent>
        <mc:Choice Requires="wps">
          <w:drawing>
            <wp:anchor distT="0" distB="0" distL="114300" distR="114300" simplePos="0" relativeHeight="251658246" behindDoc="0" locked="0" layoutInCell="1" allowOverlap="1" wp14:anchorId="0560B1DB" wp14:editId="6993C6F1">
              <wp:simplePos x="0" y="0"/>
              <wp:positionH relativeFrom="column">
                <wp:posOffset>0</wp:posOffset>
              </wp:positionH>
              <wp:positionV relativeFrom="paragraph">
                <wp:posOffset>-59157</wp:posOffset>
              </wp:positionV>
              <wp:extent cx="5979444" cy="10795"/>
              <wp:effectExtent l="0" t="0" r="15240" b="14605"/>
              <wp:wrapNone/>
              <wp:docPr id="2139983091" name="Straight Connector 21399830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444" cy="1079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2CD90C7" id="Straight Connector 2139983091" o:spid="_x0000_s1026" alt="&quot;&quot;" style="position:absolute;flip:y;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65pt" to="470.8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" strokecolor="#bfbfbf" strokeweight=".5pt">
              <v:stroke joinstyle="miter"/>
            </v:line>
          </w:pict>
        </mc:Fallback>
      </mc:AlternateContent>
    </w:r>
    <w:r>
      <w:rPr>
        <w:noProof/>
      </w:rPr>
      <w:tab/>
    </w:r>
    <w:r>
      <w:rPr>
        <w:noProof/>
      </w:rPr>
      <w:tab/>
    </w:r>
    <w:r w:rsidRPr="00CA14D6">
      <w:t xml:space="preserve">Maryland State Department of Education  </w:t>
    </w:r>
    <w:r w:rsidRPr="00CA14D6">
      <w:rPr>
        <w:noProof/>
      </w:rPr>
      <w:t xml:space="preserve">    | </w:t>
    </w:r>
    <w:sdt>
      <w:sdtPr>
        <w:rPr>
          <w:noProof/>
        </w:rPr>
        <w:id w:val="-44844802"/>
        <w:docPartObj>
          <w:docPartGallery w:val="Page Numbers (Bottom of Page)"/>
          <w:docPartUnique/>
        </w:docPartObj>
      </w:sdtPr>
      <w:sdtContent>
        <w:r w:rsidRPr="00CA14D6">
          <w:rPr>
            <w:noProof/>
          </w:rPr>
          <w:t xml:space="preserve">   </w:t>
        </w:r>
        <w:r w:rsidRPr="00CA14D6">
          <w:t xml:space="preserve">  </w:t>
        </w:r>
        <w:r w:rsidRPr="00CA14D6">
          <w:rPr>
            <w:noProof/>
          </w:rPr>
          <w:fldChar w:fldCharType="begin"/>
        </w:r>
        <w:r w:rsidRPr="00CA14D6">
          <w:rPr>
            <w:noProof/>
          </w:rPr>
          <w:instrText xml:space="preserve"> PAGE </w:instrText>
        </w:r>
        <w:r w:rsidRPr="00CA14D6">
          <w:rPr>
            <w:noProof/>
          </w:rPr>
          <w:fldChar w:fldCharType="separate"/>
        </w:r>
        <w:r w:rsidRPr="00CA14D6">
          <w:rPr>
            <w:noProof/>
          </w:rPr>
          <w:t>1</w:t>
        </w:r>
        <w:r w:rsidRPr="00CA14D6">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EDE1D4" w14:textId="77777777" w:rsidR="003B48FE" w:rsidRDefault="003B48FE" w:rsidP="00B718D8">
      <w:r>
        <w:separator/>
      </w:r>
    </w:p>
  </w:footnote>
  <w:footnote w:type="continuationSeparator" w:id="0">
    <w:p w14:paraId="0C4BF49E" w14:textId="77777777" w:rsidR="003B48FE" w:rsidRDefault="003B48FE" w:rsidP="00B718D8">
      <w:r>
        <w:continuationSeparator/>
      </w:r>
    </w:p>
  </w:footnote>
  <w:footnote w:type="continuationNotice" w:id="1">
    <w:p w14:paraId="26A7DD50" w14:textId="77777777" w:rsidR="003B48FE" w:rsidRDefault="003B48FE" w:rsidP="00B718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099C5" w14:textId="695ADF31" w:rsidR="00480938" w:rsidRPr="00000BA5" w:rsidRDefault="00195D88" w:rsidP="00513EDE">
    <w:pPr>
      <w:pStyle w:val="Header"/>
      <w:tabs>
        <w:tab w:val="clear" w:pos="4680"/>
        <w:tab w:val="clear" w:pos="9360"/>
        <w:tab w:val="left" w:pos="6555"/>
      </w:tabs>
    </w:pPr>
    <w:r>
      <w:rPr>
        <w:noProof/>
      </w:rPr>
      <mc:AlternateContent>
        <mc:Choice Requires="wps">
          <w:drawing>
            <wp:anchor distT="0" distB="0" distL="114300" distR="114300" simplePos="0" relativeHeight="251658245" behindDoc="0" locked="0" layoutInCell="1" allowOverlap="1" wp14:anchorId="5AF90B77" wp14:editId="72C13208">
              <wp:simplePos x="0" y="0"/>
              <wp:positionH relativeFrom="margin">
                <wp:posOffset>4991100</wp:posOffset>
              </wp:positionH>
              <wp:positionV relativeFrom="page">
                <wp:posOffset>393065</wp:posOffset>
              </wp:positionV>
              <wp:extent cx="1857375" cy="309245"/>
              <wp:effectExtent l="0" t="0" r="9525" b="0"/>
              <wp:wrapNone/>
              <wp:docPr id="420489327" name="Text Box 420489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309245"/>
                      </a:xfrm>
                      <a:prstGeom prst="rect">
                        <a:avLst/>
                      </a:prstGeom>
                      <a:noFill/>
                      <a:ln w="9525">
                        <a:noFill/>
                        <a:miter lim="800000"/>
                        <a:headEnd/>
                        <a:tailEnd/>
                      </a:ln>
                    </wps:spPr>
                    <wps:txbx>
                      <w:txbxContent>
                        <w:p w14:paraId="4EDF4882" w14:textId="7844E23F" w:rsidR="00480938" w:rsidRPr="0047079F" w:rsidRDefault="00195D88" w:rsidP="00000BA5">
                          <w:pPr>
                            <w:rPr>
                              <w:szCs w:val="21"/>
                            </w:rPr>
                          </w:pPr>
                          <w:r>
                            <w:rPr>
                              <w:szCs w:val="21"/>
                            </w:rPr>
                            <w:t>February</w:t>
                          </w:r>
                          <w:r w:rsidR="007337DB">
                            <w:rPr>
                              <w:szCs w:val="21"/>
                            </w:rPr>
                            <w:t xml:space="preserve"> </w:t>
                          </w:r>
                          <w:r>
                            <w:rPr>
                              <w:szCs w:val="21"/>
                            </w:rPr>
                            <w:t>28</w:t>
                          </w:r>
                          <w:r w:rsidR="007337DB">
                            <w:rPr>
                              <w:szCs w:val="21"/>
                            </w:rPr>
                            <w:t xml:space="preserve">, 2024 </w:t>
                          </w:r>
                          <w:r w:rsidR="007958C0">
                            <w:rPr>
                              <w:szCs w:val="21"/>
                            </w:rPr>
                            <w:t>–</w:t>
                          </w:r>
                          <w:r w:rsidR="007337DB">
                            <w:rPr>
                              <w:szCs w:val="21"/>
                            </w:rPr>
                            <w:t xml:space="preserve"> </w:t>
                          </w:r>
                          <w:r>
                            <w:rPr>
                              <w:szCs w:val="21"/>
                            </w:rPr>
                            <w:t>March</w:t>
                          </w:r>
                          <w:r w:rsidR="007958C0">
                            <w:rPr>
                              <w:szCs w:val="21"/>
                            </w:rPr>
                            <w:t xml:space="preserve"> </w:t>
                          </w:r>
                          <w:r>
                            <w:rPr>
                              <w:szCs w:val="21"/>
                            </w:rPr>
                            <w:t>28</w:t>
                          </w:r>
                          <w:r w:rsidR="007958C0">
                            <w:rPr>
                              <w:szCs w:val="21"/>
                            </w:rPr>
                            <w:t>, 2024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F90B77" id="_x0000_t202" coordsize="21600,21600" o:spt="202" path="m,l,21600r21600,l21600,xe">
              <v:stroke joinstyle="miter"/>
              <v:path gradientshapeok="t" o:connecttype="rect"/>
            </v:shapetype>
            <v:shape id="Text Box 420489327" o:spid="_x0000_s1030" type="#_x0000_t202" alt="&quot;&quot;" style="position:absolute;margin-left:393pt;margin-top:30.95pt;width:146.25pt;height:24.3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" filled="f" stroked="f">
              <v:textbox inset="0,0,0,0">
                <w:txbxContent>
                  <w:p w14:paraId="4EDF4882" w14:textId="7844E23F" w:rsidR="00480938" w:rsidRPr="0047079F" w:rsidRDefault="00195D88" w:rsidP="00000BA5">
                    <w:pPr>
                      <w:rPr>
                        <w:szCs w:val="21"/>
                      </w:rPr>
                    </w:pPr>
                    <w:r>
                      <w:rPr>
                        <w:szCs w:val="21"/>
                      </w:rPr>
                      <w:t>February</w:t>
                    </w:r>
                    <w:r w:rsidR="007337DB">
                      <w:rPr>
                        <w:szCs w:val="21"/>
                      </w:rPr>
                      <w:t xml:space="preserve"> </w:t>
                    </w:r>
                    <w:r>
                      <w:rPr>
                        <w:szCs w:val="21"/>
                      </w:rPr>
                      <w:t>28</w:t>
                    </w:r>
                    <w:r w:rsidR="007337DB">
                      <w:rPr>
                        <w:szCs w:val="21"/>
                      </w:rPr>
                      <w:t xml:space="preserve">, 2024 </w:t>
                    </w:r>
                    <w:r w:rsidR="007958C0">
                      <w:rPr>
                        <w:szCs w:val="21"/>
                      </w:rPr>
                      <w:t>–</w:t>
                    </w:r>
                    <w:r w:rsidR="007337DB">
                      <w:rPr>
                        <w:szCs w:val="21"/>
                      </w:rPr>
                      <w:t xml:space="preserve"> </w:t>
                    </w:r>
                    <w:r>
                      <w:rPr>
                        <w:szCs w:val="21"/>
                      </w:rPr>
                      <w:t>March</w:t>
                    </w:r>
                    <w:r w:rsidR="007958C0">
                      <w:rPr>
                        <w:szCs w:val="21"/>
                      </w:rPr>
                      <w:t xml:space="preserve"> </w:t>
                    </w:r>
                    <w:r>
                      <w:rPr>
                        <w:szCs w:val="21"/>
                      </w:rPr>
                      <w:t>28</w:t>
                    </w:r>
                    <w:r w:rsidR="007958C0">
                      <w:rPr>
                        <w:szCs w:val="21"/>
                      </w:rPr>
                      <w:t>, 2024</w:t>
                    </w:r>
                  </w:p>
                </w:txbxContent>
              </v:textbox>
              <w10:wrap anchorx="margin" anchory="page"/>
            </v:shape>
          </w:pict>
        </mc:Fallback>
      </mc:AlternateContent>
    </w:r>
    <w:r w:rsidR="003A1FD8">
      <w:rPr>
        <w:noProof/>
      </w:rPr>
      <mc:AlternateContent>
        <mc:Choice Requires="wps">
          <w:drawing>
            <wp:anchor distT="0" distB="0" distL="114300" distR="114300" simplePos="0" relativeHeight="251658242" behindDoc="0" locked="0" layoutInCell="1" allowOverlap="1" wp14:anchorId="0608157C" wp14:editId="11ADF84E">
              <wp:simplePos x="0" y="0"/>
              <wp:positionH relativeFrom="margin">
                <wp:posOffset>0</wp:posOffset>
              </wp:positionH>
              <wp:positionV relativeFrom="paragraph">
                <wp:posOffset>241299</wp:posOffset>
              </wp:positionV>
              <wp:extent cx="6705600" cy="6985"/>
              <wp:effectExtent l="0" t="0" r="19050" b="31115"/>
              <wp:wrapNone/>
              <wp:docPr id="1023786605" name="Straight Connector 10237866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705600" cy="698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B66F508" id="Straight Connector 1023786605" o:spid="_x0000_s1026" alt="&quot;&quot;" style="position:absolute;flip:y;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9pt" to="528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" strokecolor="#bfbfbf" strokeweight=".5pt">
              <v:stroke joinstyle="miter"/>
              <w10:wrap anchorx="margin"/>
            </v:line>
          </w:pict>
        </mc:Fallback>
      </mc:AlternateContent>
    </w:r>
    <w:r w:rsidR="00480938">
      <w:rPr>
        <w:noProof/>
      </w:rPr>
      <mc:AlternateContent>
        <mc:Choice Requires="wps">
          <w:drawing>
            <wp:anchor distT="0" distB="0" distL="114300" distR="114300" simplePos="0" relativeHeight="251658241" behindDoc="0" locked="0" layoutInCell="1" allowOverlap="1" wp14:anchorId="22009F21" wp14:editId="372A4B2B">
              <wp:simplePos x="0" y="0"/>
              <wp:positionH relativeFrom="margin">
                <wp:posOffset>0</wp:posOffset>
              </wp:positionH>
              <wp:positionV relativeFrom="page">
                <wp:posOffset>363220</wp:posOffset>
              </wp:positionV>
              <wp:extent cx="3911600" cy="339090"/>
              <wp:effectExtent l="0" t="0" r="0" b="3810"/>
              <wp:wrapNone/>
              <wp:docPr id="237278620" name="Text Box 2372786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39090"/>
                      </a:xfrm>
                      <a:prstGeom prst="rect">
                        <a:avLst/>
                      </a:prstGeom>
                      <a:noFill/>
                      <a:ln w="9525">
                        <a:noFill/>
                        <a:miter lim="800000"/>
                        <a:headEnd/>
                        <a:tailEnd/>
                      </a:ln>
                    </wps:spPr>
                    <wps:txbx>
                      <w:txbxContent>
                        <w:p w14:paraId="29FFF30B" w14:textId="0B8395FE" w:rsidR="00480938" w:rsidRPr="0047079F" w:rsidRDefault="0096199D" w:rsidP="00000BA5">
                          <w:pPr>
                            <w:rPr>
                              <w:szCs w:val="21"/>
                            </w:rPr>
                          </w:pPr>
                          <w:r>
                            <w:rPr>
                              <w:szCs w:val="21"/>
                            </w:rPr>
                            <w:t>School Waste Reduction and Composting Grant Application</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22009F21" id="Text Box 237278620" o:spid="_x0000_s1031" type="#_x0000_t202" alt="&quot;&quot;" style="position:absolute;margin-left:0;margin-top:28.6pt;width:308pt;height:26.7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" filled="f" stroked="f">
              <v:textbox inset="0,0,0,0">
                <w:txbxContent>
                  <w:p w14:paraId="29FFF30B" w14:textId="0B8395FE" w:rsidR="00480938" w:rsidRPr="0047079F" w:rsidRDefault="0096199D" w:rsidP="00000BA5">
                    <w:pPr>
                      <w:rPr>
                        <w:szCs w:val="21"/>
                      </w:rPr>
                    </w:pPr>
                    <w:r>
                      <w:rPr>
                        <w:szCs w:val="21"/>
                      </w:rPr>
                      <w:t>School Waste Reduction and Composting Grant Application</w:t>
                    </w:r>
                  </w:p>
                </w:txbxContent>
              </v:textbox>
              <w10:wrap anchorx="margin" anchory="page"/>
            </v:shape>
          </w:pict>
        </mc:Fallback>
      </mc:AlternateContent>
    </w:r>
    <w:r w:rsidR="00480938">
      <w:rPr>
        <w:noProof/>
      </w:rPr>
      <mc:AlternateContent>
        <mc:Choice Requires="wps">
          <w:drawing>
            <wp:anchor distT="0" distB="0" distL="114300" distR="114300" simplePos="0" relativeHeight="251658244" behindDoc="0" locked="0" layoutInCell="1" allowOverlap="1" wp14:anchorId="7BCAAB89" wp14:editId="29239631">
              <wp:simplePos x="0" y="0"/>
              <wp:positionH relativeFrom="column">
                <wp:posOffset>4986655</wp:posOffset>
              </wp:positionH>
              <wp:positionV relativeFrom="paragraph">
                <wp:posOffset>2209</wp:posOffset>
              </wp:positionV>
              <wp:extent cx="0" cy="241300"/>
              <wp:effectExtent l="0" t="0" r="38100" b="25400"/>
              <wp:wrapNone/>
              <wp:docPr id="259755584" name="Straight Connector 2597555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6D6E6111" id="Straight Connector 259755584" o:spid="_x0000_s1026" alt="&quot;&quot;" style="position:absolute;z-index:251658244;visibility:visible;mso-wrap-style:square;mso-wrap-distance-left:9pt;mso-wrap-distance-top:0;mso-wrap-distance-right:9pt;mso-wrap-distance-bottom:0;mso-position-horizontal:absolute;mso-position-horizontal-relative:text;mso-position-vertical:absolute;mso-position-vertical-relative:text" from="392.65pt,.15pt" to="392.6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" strokecolor="#bfbfbf" strokeweight=".5pt">
              <v:stroke joinstyle="miter"/>
            </v:line>
          </w:pict>
        </mc:Fallback>
      </mc:AlternateContent>
    </w:r>
    <w:r w:rsidR="00480938">
      <w:rPr>
        <w:noProof/>
      </w:rPr>
      <mc:AlternateContent>
        <mc:Choice Requires="wps">
          <w:drawing>
            <wp:anchor distT="0" distB="0" distL="114300" distR="114300" simplePos="0" relativeHeight="251658240" behindDoc="0" locked="0" layoutInCell="1" allowOverlap="1" wp14:anchorId="55458D2C" wp14:editId="6845B3BD">
              <wp:simplePos x="0" y="0"/>
              <wp:positionH relativeFrom="column">
                <wp:posOffset>7190258</wp:posOffset>
              </wp:positionH>
              <wp:positionV relativeFrom="page">
                <wp:posOffset>449317</wp:posOffset>
              </wp:positionV>
              <wp:extent cx="1056093" cy="294005"/>
              <wp:effectExtent l="0" t="0" r="0" b="0"/>
              <wp:wrapNone/>
              <wp:docPr id="350174436" name="Text Box 3501744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93" cy="294005"/>
                      </a:xfrm>
                      <a:prstGeom prst="rect">
                        <a:avLst/>
                      </a:prstGeom>
                      <a:noFill/>
                      <a:ln w="9525">
                        <a:noFill/>
                        <a:miter lim="800000"/>
                        <a:headEnd/>
                        <a:tailEnd/>
                      </a:ln>
                    </wps:spPr>
                    <wps:txbx>
                      <w:txbxContent>
                        <w:p w14:paraId="3E73D767" w14:textId="77777777" w:rsidR="00480938" w:rsidRPr="00B82319" w:rsidRDefault="00480938" w:rsidP="00000BA5">
                          <w:r>
                            <w:t xml:space="preserve">December </w:t>
                          </w:r>
                          <w:r w:rsidRPr="00B82319">
                            <w:t>2022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5458D2C" id="Text Box 350174436" o:spid="_x0000_s1032" type="#_x0000_t202" alt="&quot;&quot;" style="position:absolute;margin-left:566.15pt;margin-top:35.4pt;width:83.15pt;height:2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" filled="f" stroked="f">
              <v:textbox inset="0,0,0,0">
                <w:txbxContent>
                  <w:p w14:paraId="3E73D767" w14:textId="77777777" w:rsidR="00480938" w:rsidRPr="00B82319" w:rsidRDefault="00480938" w:rsidP="00000BA5">
                    <w:r>
                      <w:t xml:space="preserve">December </w:t>
                    </w:r>
                    <w:r w:rsidRPr="00B82319">
                      <w:t>2022</w:t>
                    </w:r>
                  </w:p>
                </w:txbxContent>
              </v:textbox>
              <w10:wrap anchory="page"/>
            </v:shape>
          </w:pict>
        </mc:Fallback>
      </mc:AlternateContent>
    </w:r>
    <w:r w:rsidR="00480938">
      <w:rPr>
        <w:noProof/>
      </w:rPr>
      <mc:AlternateContent>
        <mc:Choice Requires="wps">
          <w:drawing>
            <wp:anchor distT="0" distB="0" distL="114300" distR="114300" simplePos="0" relativeHeight="251658243" behindDoc="0" locked="0" layoutInCell="1" allowOverlap="1" wp14:anchorId="550D42EF" wp14:editId="78CDAC87">
              <wp:simplePos x="0" y="0"/>
              <wp:positionH relativeFrom="column">
                <wp:posOffset>7150337</wp:posOffset>
              </wp:positionH>
              <wp:positionV relativeFrom="paragraph">
                <wp:posOffset>4445</wp:posOffset>
              </wp:positionV>
              <wp:extent cx="0" cy="241300"/>
              <wp:effectExtent l="0" t="0" r="12700" b="12700"/>
              <wp:wrapNone/>
              <wp:docPr id="641375899" name="Straight Connector 6413758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3FE48D83" id="Straight Connector 641375899" o:spid="_x0000_s1026" alt="&quot;&quot;" style="position:absolute;z-index:251658243;visibility:visible;mso-wrap-style:square;mso-wrap-distance-left:9pt;mso-wrap-distance-top:0;mso-wrap-distance-right:9pt;mso-wrap-distance-bottom:0;mso-position-horizontal:absolute;mso-position-horizontal-relative:text;mso-position-vertical:absolute;mso-position-vertical-relative:text" from="563pt,.35pt" to="563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" strokecolor="#bfbfbf" strokeweight=".5pt">
              <v:stroke joinstyle="miter"/>
            </v:line>
          </w:pict>
        </mc:Fallback>
      </mc:AlternateContent>
    </w:r>
    <w:r w:rsidR="0048093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EA2E3" w14:textId="77777777" w:rsidR="00480938" w:rsidRPr="00000BA5" w:rsidRDefault="00480938" w:rsidP="00963946">
    <w:pPr>
      <w:pStyle w:val="Header"/>
      <w:tabs>
        <w:tab w:val="clear" w:pos="4680"/>
        <w:tab w:val="clear" w:pos="9360"/>
        <w:tab w:val="left" w:pos="6555"/>
      </w:tabs>
    </w:pPr>
    <w:r>
      <w:rPr>
        <w:noProof/>
      </w:rPr>
      <mc:AlternateContent>
        <mc:Choice Requires="wps">
          <w:drawing>
            <wp:anchor distT="0" distB="0" distL="114300" distR="114300" simplePos="0" relativeHeight="251658248" behindDoc="0" locked="0" layoutInCell="1" allowOverlap="1" wp14:anchorId="65440814" wp14:editId="7DF6E31E">
              <wp:simplePos x="0" y="0"/>
              <wp:positionH relativeFrom="margin">
                <wp:posOffset>0</wp:posOffset>
              </wp:positionH>
              <wp:positionV relativeFrom="page">
                <wp:posOffset>363220</wp:posOffset>
              </wp:positionV>
              <wp:extent cx="3911600" cy="339090"/>
              <wp:effectExtent l="0" t="0" r="0" b="3810"/>
              <wp:wrapNone/>
              <wp:docPr id="1364170817" name="Text Box 13641708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39090"/>
                      </a:xfrm>
                      <a:prstGeom prst="rect">
                        <a:avLst/>
                      </a:prstGeom>
                      <a:noFill/>
                      <a:ln w="9525">
                        <a:noFill/>
                        <a:miter lim="800000"/>
                        <a:headEnd/>
                        <a:tailEnd/>
                      </a:ln>
                    </wps:spPr>
                    <wps:txbx>
                      <w:txbxContent>
                        <w:p w14:paraId="1D60DAFB" w14:textId="77777777" w:rsidR="00480938" w:rsidRPr="0047079F" w:rsidRDefault="00480938" w:rsidP="00963946">
                          <w:pPr>
                            <w:rPr>
                              <w:szCs w:val="21"/>
                            </w:rPr>
                          </w:pPr>
                          <w:r w:rsidRPr="0047079F">
                            <w:rPr>
                              <w:szCs w:val="21"/>
                            </w:rPr>
                            <w:t>Restraint and Seclusion Student Data Collection Manual</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65440814" id="_x0000_t202" coordsize="21600,21600" o:spt="202" path="m,l,21600r21600,l21600,xe">
              <v:stroke joinstyle="miter"/>
              <v:path gradientshapeok="t" o:connecttype="rect"/>
            </v:shapetype>
            <v:shape id="Text Box 1364170817" o:spid="_x0000_s1033" type="#_x0000_t202" alt="&quot;&quot;" style="position:absolute;margin-left:0;margin-top:28.6pt;width:308pt;height:26.7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" filled="f" stroked="f">
              <v:textbox inset="0,0,0,0">
                <w:txbxContent>
                  <w:p w14:paraId="1D60DAFB" w14:textId="77777777" w:rsidR="00480938" w:rsidRPr="0047079F" w:rsidRDefault="00480938" w:rsidP="00963946">
                    <w:pPr>
                      <w:rPr>
                        <w:szCs w:val="21"/>
                      </w:rPr>
                    </w:pPr>
                    <w:r w:rsidRPr="0047079F">
                      <w:rPr>
                        <w:szCs w:val="21"/>
                      </w:rPr>
                      <w:t>Restraint and Seclusion Student Data Collection Manual</w:t>
                    </w:r>
                  </w:p>
                </w:txbxContent>
              </v:textbox>
              <w10:wrap anchorx="margin" anchory="page"/>
            </v:shape>
          </w:pict>
        </mc:Fallback>
      </mc:AlternateContent>
    </w:r>
    <w:r>
      <w:rPr>
        <w:noProof/>
      </w:rPr>
      <mc:AlternateContent>
        <mc:Choice Requires="wps">
          <w:drawing>
            <wp:anchor distT="0" distB="0" distL="114300" distR="114300" simplePos="0" relativeHeight="251658252" behindDoc="0" locked="0" layoutInCell="1" allowOverlap="1" wp14:anchorId="0373FFC5" wp14:editId="1427E470">
              <wp:simplePos x="0" y="0"/>
              <wp:positionH relativeFrom="margin">
                <wp:posOffset>5116195</wp:posOffset>
              </wp:positionH>
              <wp:positionV relativeFrom="page">
                <wp:posOffset>392913</wp:posOffset>
              </wp:positionV>
              <wp:extent cx="827405" cy="309394"/>
              <wp:effectExtent l="0" t="0" r="0" b="0"/>
              <wp:wrapNone/>
              <wp:docPr id="38619143" name="Text Box 38619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309394"/>
                      </a:xfrm>
                      <a:prstGeom prst="rect">
                        <a:avLst/>
                      </a:prstGeom>
                      <a:noFill/>
                      <a:ln w="9525">
                        <a:noFill/>
                        <a:miter lim="800000"/>
                        <a:headEnd/>
                        <a:tailEnd/>
                      </a:ln>
                    </wps:spPr>
                    <wps:txbx>
                      <w:txbxContent>
                        <w:p w14:paraId="2E7DC5B8" w14:textId="77777777" w:rsidR="00480938" w:rsidRPr="0047079F" w:rsidRDefault="00480938" w:rsidP="00963946">
                          <w:pPr>
                            <w:rPr>
                              <w:szCs w:val="21"/>
                            </w:rPr>
                          </w:pPr>
                          <w:r w:rsidRPr="0047079F">
                            <w:rPr>
                              <w:szCs w:val="21"/>
                            </w:rPr>
                            <w:t>2022 – 2023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73FFC5" id="Text Box 38619143" o:spid="_x0000_s1034" type="#_x0000_t202" alt="&quot;&quot;" style="position:absolute;margin-left:402.85pt;margin-top:30.95pt;width:65.15pt;height:24.3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" filled="f" stroked="f">
              <v:textbox inset="0,0,0,0">
                <w:txbxContent>
                  <w:p w14:paraId="2E7DC5B8" w14:textId="77777777" w:rsidR="00480938" w:rsidRPr="0047079F" w:rsidRDefault="00480938" w:rsidP="00963946">
                    <w:pPr>
                      <w:rPr>
                        <w:szCs w:val="21"/>
                      </w:rPr>
                    </w:pPr>
                    <w:r w:rsidRPr="0047079F">
                      <w:rPr>
                        <w:szCs w:val="21"/>
                      </w:rPr>
                      <w:t>2022 – 2023</w:t>
                    </w:r>
                  </w:p>
                </w:txbxContent>
              </v:textbox>
              <w10:wrap anchorx="margin" anchory="page"/>
            </v:shape>
          </w:pict>
        </mc:Fallback>
      </mc:AlternateContent>
    </w:r>
    <w:r>
      <w:rPr>
        <w:noProof/>
      </w:rPr>
      <mc:AlternateContent>
        <mc:Choice Requires="wps">
          <w:drawing>
            <wp:anchor distT="0" distB="0" distL="114300" distR="114300" simplePos="0" relativeHeight="251658249" behindDoc="0" locked="0" layoutInCell="1" allowOverlap="1" wp14:anchorId="5973552F" wp14:editId="3897C444">
              <wp:simplePos x="0" y="0"/>
              <wp:positionH relativeFrom="margin">
                <wp:align>left</wp:align>
              </wp:positionH>
              <wp:positionV relativeFrom="paragraph">
                <wp:posOffset>246850</wp:posOffset>
              </wp:positionV>
              <wp:extent cx="5979160" cy="635"/>
              <wp:effectExtent l="0" t="0" r="21590" b="37465"/>
              <wp:wrapNone/>
              <wp:docPr id="386731520" name="Straight Connector 3867315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889C69D" id="Straight Connector 386731520" o:spid="_x0000_s1026" alt="&quot;&quot;" style="position:absolute;flip:y;z-index:25165824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45pt" to="47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" strokecolor="#bfbfbf" strokeweight=".5pt">
              <v:stroke joinstyle="miter"/>
              <w10:wrap anchorx="margin"/>
            </v:line>
          </w:pict>
        </mc:Fallback>
      </mc:AlternateContent>
    </w:r>
    <w:r>
      <w:rPr>
        <w:noProof/>
      </w:rPr>
      <mc:AlternateContent>
        <mc:Choice Requires="wps">
          <w:drawing>
            <wp:anchor distT="0" distB="0" distL="114300" distR="114300" simplePos="0" relativeHeight="251658251" behindDoc="0" locked="0" layoutInCell="1" allowOverlap="1" wp14:anchorId="31513687" wp14:editId="13A59A02">
              <wp:simplePos x="0" y="0"/>
              <wp:positionH relativeFrom="column">
                <wp:posOffset>4986655</wp:posOffset>
              </wp:positionH>
              <wp:positionV relativeFrom="paragraph">
                <wp:posOffset>2209</wp:posOffset>
              </wp:positionV>
              <wp:extent cx="0" cy="241300"/>
              <wp:effectExtent l="0" t="0" r="38100" b="25400"/>
              <wp:wrapNone/>
              <wp:docPr id="1975826916" name="Straight Connector 19758269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4E286D36" id="Straight Connector 1975826916" o:spid="_x0000_s1026" alt="&quot;&quot;" style="position:absolute;z-index:251658251;visibility:visible;mso-wrap-style:square;mso-wrap-distance-left:9pt;mso-wrap-distance-top:0;mso-wrap-distance-right:9pt;mso-wrap-distance-bottom:0;mso-position-horizontal:absolute;mso-position-horizontal-relative:text;mso-position-vertical:absolute;mso-position-vertical-relative:text" from="392.65pt,.15pt" to="392.6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" strokecolor="#bfbfbf" strokeweight=".5pt">
              <v:stroke joinstyle="miter"/>
            </v:line>
          </w:pict>
        </mc:Fallback>
      </mc:AlternateContent>
    </w:r>
    <w:r>
      <w:rPr>
        <w:noProof/>
      </w:rPr>
      <mc:AlternateContent>
        <mc:Choice Requires="wps">
          <w:drawing>
            <wp:anchor distT="0" distB="0" distL="114300" distR="114300" simplePos="0" relativeHeight="251658247" behindDoc="0" locked="0" layoutInCell="1" allowOverlap="1" wp14:anchorId="531204B5" wp14:editId="754B869E">
              <wp:simplePos x="0" y="0"/>
              <wp:positionH relativeFrom="column">
                <wp:posOffset>7190258</wp:posOffset>
              </wp:positionH>
              <wp:positionV relativeFrom="page">
                <wp:posOffset>449317</wp:posOffset>
              </wp:positionV>
              <wp:extent cx="1056093" cy="294005"/>
              <wp:effectExtent l="0" t="0" r="0" b="0"/>
              <wp:wrapNone/>
              <wp:docPr id="253726725" name="Text Box 2537267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93" cy="294005"/>
                      </a:xfrm>
                      <a:prstGeom prst="rect">
                        <a:avLst/>
                      </a:prstGeom>
                      <a:noFill/>
                      <a:ln w="9525">
                        <a:noFill/>
                        <a:miter lim="800000"/>
                        <a:headEnd/>
                        <a:tailEnd/>
                      </a:ln>
                    </wps:spPr>
                    <wps:txbx>
                      <w:txbxContent>
                        <w:p w14:paraId="4EAD38A4" w14:textId="77777777" w:rsidR="00480938" w:rsidRPr="00B82319" w:rsidRDefault="00480938" w:rsidP="00963946">
                          <w:r>
                            <w:t xml:space="preserve">December </w:t>
                          </w:r>
                          <w:r w:rsidRPr="00B82319">
                            <w:t>2022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31204B5" id="Text Box 253726725" o:spid="_x0000_s1035" type="#_x0000_t202" alt="&quot;&quot;" style="position:absolute;margin-left:566.15pt;margin-top:35.4pt;width:83.15pt;height:23.1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" filled="f" stroked="f">
              <v:textbox inset="0,0,0,0">
                <w:txbxContent>
                  <w:p w14:paraId="4EAD38A4" w14:textId="77777777" w:rsidR="00480938" w:rsidRPr="00B82319" w:rsidRDefault="00480938" w:rsidP="00963946">
                    <w:r>
                      <w:t xml:space="preserve">December </w:t>
                    </w:r>
                    <w:r w:rsidRPr="00B82319">
                      <w:t>2022</w:t>
                    </w:r>
                  </w:p>
                </w:txbxContent>
              </v:textbox>
              <w10:wrap anchory="page"/>
            </v:shape>
          </w:pict>
        </mc:Fallback>
      </mc:AlternateContent>
    </w:r>
    <w:r>
      <w:rPr>
        <w:noProof/>
      </w:rPr>
      <mc:AlternateContent>
        <mc:Choice Requires="wps">
          <w:drawing>
            <wp:anchor distT="0" distB="0" distL="114300" distR="114300" simplePos="0" relativeHeight="251658250" behindDoc="0" locked="0" layoutInCell="1" allowOverlap="1" wp14:anchorId="6D7846B1" wp14:editId="3A3CF8B3">
              <wp:simplePos x="0" y="0"/>
              <wp:positionH relativeFrom="column">
                <wp:posOffset>7150337</wp:posOffset>
              </wp:positionH>
              <wp:positionV relativeFrom="paragraph">
                <wp:posOffset>4445</wp:posOffset>
              </wp:positionV>
              <wp:extent cx="0" cy="241300"/>
              <wp:effectExtent l="0" t="0" r="12700" b="12700"/>
              <wp:wrapNone/>
              <wp:docPr id="432915766" name="Straight Connector 4329157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207CE940" id="Straight Connector 432915766" o:spid="_x0000_s1026" alt="&quot;&quot;" style="position:absolute;z-index:251658250;visibility:visible;mso-wrap-style:square;mso-wrap-distance-left:9pt;mso-wrap-distance-top:0;mso-wrap-distance-right:9pt;mso-wrap-distance-bottom:0;mso-position-horizontal:absolute;mso-position-horizontal-relative:text;mso-position-vertical:absolute;mso-position-vertical-relative:text" from="563pt,.35pt" to="563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" strokecolor="#bfbfbf" strokeweight=".5pt">
              <v:stroke joinstyle="miter"/>
            </v:line>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8EC891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AD2D8A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4D20539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EE7A7B8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4705B5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E4EEF2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FD05DA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65C229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41C4E94"/>
    <w:lvl w:ilvl="0">
      <w:start w:val="1"/>
      <w:numFmt w:val="decimal"/>
      <w:pStyle w:val="ListNumber"/>
      <w:lvlText w:val="%1."/>
      <w:lvlJc w:val="left"/>
      <w:pPr>
        <w:tabs>
          <w:tab w:val="num" w:pos="360"/>
        </w:tabs>
        <w:ind w:left="360" w:hanging="360"/>
      </w:pPr>
    </w:lvl>
  </w:abstractNum>
  <w:abstractNum w:abstractNumId="9" w15:restartNumberingAfterBreak="0">
    <w:nsid w:val="00E03A4D"/>
    <w:multiLevelType w:val="multilevel"/>
    <w:tmpl w:val="0409001D"/>
    <w:styleLink w:val="CurrentList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01350A7C"/>
    <w:multiLevelType w:val="multilevel"/>
    <w:tmpl w:val="0A70D8F6"/>
    <w:lvl w:ilvl="0">
      <w:numFmt w:val="bullet"/>
      <w:lvlText w:val="•"/>
      <w:lvlJc w:val="left"/>
      <w:pPr>
        <w:ind w:left="720" w:hanging="360"/>
      </w:pPr>
      <w:rPr>
        <w:rFonts w:hint="default"/>
        <w:u w:val="none"/>
        <w:lang w:val="en-US" w:eastAsia="en-US" w:bidi="ar-SA"/>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DC37467"/>
    <w:multiLevelType w:val="hybridMultilevel"/>
    <w:tmpl w:val="C7AC9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ED60F5"/>
    <w:multiLevelType w:val="multilevel"/>
    <w:tmpl w:val="B1300B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2822EC"/>
    <w:multiLevelType w:val="multilevel"/>
    <w:tmpl w:val="F00A463A"/>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B7D0934"/>
    <w:multiLevelType w:val="multilevel"/>
    <w:tmpl w:val="5ED446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8FF51E7"/>
    <w:multiLevelType w:val="multilevel"/>
    <w:tmpl w:val="C110314A"/>
    <w:lvl w:ilvl="0">
      <w:start w:val="1"/>
      <w:numFmt w:val="decimal"/>
      <w:lvlText w:val="%1."/>
      <w:lvlJc w:val="left"/>
      <w:pPr>
        <w:ind w:left="720" w:hanging="360"/>
      </w:pPr>
      <w:rPr>
        <w:rFonts w:hint="default"/>
      </w:rPr>
    </w:lvl>
    <w:lvl w:ilvl="1">
      <w:start w:val="1"/>
      <w:numFmt w:val="bullet"/>
      <w:lvlText w:val="●"/>
      <w:lvlJc w:val="left"/>
      <w:pPr>
        <w:ind w:left="1440" w:hanging="360"/>
      </w:pPr>
      <w:rPr>
        <w:rFonts w:ascii="Noto Sans Symbols" w:eastAsia="Noto Sans Symbols" w:hAnsi="Noto Sans Symbols" w:cs="Noto Sans Symbols"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16" w15:restartNumberingAfterBreak="0">
    <w:nsid w:val="3D9369FE"/>
    <w:multiLevelType w:val="multilevel"/>
    <w:tmpl w:val="1AAEDA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B4519B"/>
    <w:multiLevelType w:val="hybridMultilevel"/>
    <w:tmpl w:val="E0AA69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EE111B4"/>
    <w:multiLevelType w:val="hybridMultilevel"/>
    <w:tmpl w:val="A5CE7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E2D5558"/>
    <w:multiLevelType w:val="multilevel"/>
    <w:tmpl w:val="9D3212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5F58040A"/>
    <w:multiLevelType w:val="hybridMultilevel"/>
    <w:tmpl w:val="DA34BA10"/>
    <w:lvl w:ilvl="0" w:tplc="B92EBBEE">
      <w:start w:val="1"/>
      <w:numFmt w:val="decimal"/>
      <w:lvlText w:val="%1."/>
      <w:lvlJc w:val="left"/>
      <w:pPr>
        <w:ind w:left="720" w:hanging="360"/>
      </w:pPr>
      <w:rPr>
        <w:rFonts w:ascii="Lato" w:hAnsi="Lato" w:hint="default"/>
        <w:b w:val="0"/>
        <w:i w:val="0"/>
        <w:caps w:val="0"/>
        <w:strike w:val="0"/>
        <w:dstrike w:val="0"/>
        <w:vanish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1EE3CB1"/>
    <w:multiLevelType w:val="hybridMultilevel"/>
    <w:tmpl w:val="1FFA42CA"/>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22" w15:restartNumberingAfterBreak="0">
    <w:nsid w:val="64096815"/>
    <w:multiLevelType w:val="multilevel"/>
    <w:tmpl w:val="8E4808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708635F"/>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806091"/>
    <w:multiLevelType w:val="hybridMultilevel"/>
    <w:tmpl w:val="D1FAE9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CE445D3"/>
    <w:multiLevelType w:val="hybridMultilevel"/>
    <w:tmpl w:val="D966D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76A7813"/>
    <w:multiLevelType w:val="hybridMultilevel"/>
    <w:tmpl w:val="809EA2B0"/>
    <w:lvl w:ilvl="0" w:tplc="7256E1B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D8F36B3"/>
    <w:multiLevelType w:val="multilevel"/>
    <w:tmpl w:val="AA668806"/>
    <w:lvl w:ilvl="0">
      <w:start w:val="4"/>
      <w:numFmt w:val="decimal"/>
      <w:lvlText w:val="%1."/>
      <w:lvlJc w:val="left"/>
      <w:pPr>
        <w:ind w:left="720" w:hanging="360"/>
      </w:pPr>
      <w:rPr>
        <w:rFonts w:hint="default"/>
      </w:rPr>
    </w:lvl>
    <w:lvl w:ilvl="1">
      <w:start w:val="1"/>
      <w:numFmt w:val="bullet"/>
      <w:lvlText w:val="●"/>
      <w:lvlJc w:val="left"/>
      <w:pPr>
        <w:ind w:left="1440" w:hanging="360"/>
      </w:pPr>
      <w:rPr>
        <w:rFonts w:ascii="Noto Sans Symbols" w:eastAsia="Noto Sans Symbols" w:hAnsi="Noto Sans Symbols" w:cs="Noto Sans Symbols"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num w:numId="1" w16cid:durableId="935358727">
    <w:abstractNumId w:val="25"/>
  </w:num>
  <w:num w:numId="2" w16cid:durableId="1260485699">
    <w:abstractNumId w:val="21"/>
  </w:num>
  <w:num w:numId="3" w16cid:durableId="822359553">
    <w:abstractNumId w:val="26"/>
  </w:num>
  <w:num w:numId="4" w16cid:durableId="650865642">
    <w:abstractNumId w:val="13"/>
  </w:num>
  <w:num w:numId="5" w16cid:durableId="626543240">
    <w:abstractNumId w:val="6"/>
  </w:num>
  <w:num w:numId="6" w16cid:durableId="1829904743">
    <w:abstractNumId w:val="7"/>
  </w:num>
  <w:num w:numId="7" w16cid:durableId="1524780454">
    <w:abstractNumId w:val="8"/>
  </w:num>
  <w:num w:numId="8" w16cid:durableId="71129144">
    <w:abstractNumId w:val="3"/>
  </w:num>
  <w:num w:numId="9" w16cid:durableId="857735231">
    <w:abstractNumId w:val="2"/>
  </w:num>
  <w:num w:numId="10" w16cid:durableId="806436835">
    <w:abstractNumId w:val="3"/>
    <w:lvlOverride w:ilvl="0">
      <w:startOverride w:val="1"/>
    </w:lvlOverride>
  </w:num>
  <w:num w:numId="11" w16cid:durableId="511187658">
    <w:abstractNumId w:val="3"/>
    <w:lvlOverride w:ilvl="0">
      <w:startOverride w:val="1"/>
    </w:lvlOverride>
  </w:num>
  <w:num w:numId="12" w16cid:durableId="1736076813">
    <w:abstractNumId w:val="3"/>
    <w:lvlOverride w:ilvl="0">
      <w:startOverride w:val="1"/>
    </w:lvlOverride>
  </w:num>
  <w:num w:numId="13" w16cid:durableId="1085960169">
    <w:abstractNumId w:val="5"/>
  </w:num>
  <w:num w:numId="14" w16cid:durableId="256984864">
    <w:abstractNumId w:val="20"/>
  </w:num>
  <w:num w:numId="15" w16cid:durableId="1575819930">
    <w:abstractNumId w:val="8"/>
    <w:lvlOverride w:ilvl="0">
      <w:startOverride w:val="1"/>
    </w:lvlOverride>
  </w:num>
  <w:num w:numId="16" w16cid:durableId="161743248">
    <w:abstractNumId w:val="8"/>
  </w:num>
  <w:num w:numId="17" w16cid:durableId="101540346">
    <w:abstractNumId w:val="16"/>
  </w:num>
  <w:num w:numId="18" w16cid:durableId="760376853">
    <w:abstractNumId w:val="22"/>
  </w:num>
  <w:num w:numId="19" w16cid:durableId="1965888583">
    <w:abstractNumId w:val="14"/>
  </w:num>
  <w:num w:numId="20" w16cid:durableId="166602290">
    <w:abstractNumId w:val="12"/>
  </w:num>
  <w:num w:numId="21" w16cid:durableId="476142223">
    <w:abstractNumId w:val="8"/>
  </w:num>
  <w:num w:numId="22" w16cid:durableId="395858372">
    <w:abstractNumId w:val="11"/>
  </w:num>
  <w:num w:numId="23" w16cid:durableId="169565482">
    <w:abstractNumId w:val="8"/>
  </w:num>
  <w:num w:numId="24" w16cid:durableId="122580931">
    <w:abstractNumId w:val="24"/>
  </w:num>
  <w:num w:numId="25" w16cid:durableId="1013414417">
    <w:abstractNumId w:val="18"/>
  </w:num>
  <w:num w:numId="26" w16cid:durableId="2096438671">
    <w:abstractNumId w:val="10"/>
  </w:num>
  <w:num w:numId="27" w16cid:durableId="661202464">
    <w:abstractNumId w:val="19"/>
  </w:num>
  <w:num w:numId="28" w16cid:durableId="499661401">
    <w:abstractNumId w:val="23"/>
  </w:num>
  <w:num w:numId="29" w16cid:durableId="1182402533">
    <w:abstractNumId w:val="9"/>
  </w:num>
  <w:num w:numId="30" w16cid:durableId="201333947">
    <w:abstractNumId w:val="3"/>
  </w:num>
  <w:num w:numId="31" w16cid:durableId="1221788899">
    <w:abstractNumId w:val="3"/>
    <w:lvlOverride w:ilvl="0">
      <w:startOverride w:val="1"/>
    </w:lvlOverride>
  </w:num>
  <w:num w:numId="32" w16cid:durableId="1366098771">
    <w:abstractNumId w:val="17"/>
  </w:num>
  <w:num w:numId="33" w16cid:durableId="1088890614">
    <w:abstractNumId w:val="15"/>
  </w:num>
  <w:num w:numId="34" w16cid:durableId="847645630">
    <w:abstractNumId w:val="27"/>
  </w:num>
  <w:num w:numId="35" w16cid:durableId="832650359">
    <w:abstractNumId w:val="4"/>
  </w:num>
  <w:num w:numId="36" w16cid:durableId="1459880985">
    <w:abstractNumId w:val="1"/>
  </w:num>
  <w:num w:numId="37" w16cid:durableId="2121562628">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4E2A"/>
    <w:rsid w:val="00000A4D"/>
    <w:rsid w:val="00000BA5"/>
    <w:rsid w:val="00001183"/>
    <w:rsid w:val="00001A7D"/>
    <w:rsid w:val="0000226F"/>
    <w:rsid w:val="00003021"/>
    <w:rsid w:val="00003149"/>
    <w:rsid w:val="00003765"/>
    <w:rsid w:val="00004A7A"/>
    <w:rsid w:val="000053F4"/>
    <w:rsid w:val="00007C4A"/>
    <w:rsid w:val="0001142A"/>
    <w:rsid w:val="000125AA"/>
    <w:rsid w:val="00013390"/>
    <w:rsid w:val="000147F1"/>
    <w:rsid w:val="00015E8A"/>
    <w:rsid w:val="00015ED2"/>
    <w:rsid w:val="00017C11"/>
    <w:rsid w:val="00020AD1"/>
    <w:rsid w:val="000217AB"/>
    <w:rsid w:val="00021B44"/>
    <w:rsid w:val="00022939"/>
    <w:rsid w:val="0002304B"/>
    <w:rsid w:val="00024056"/>
    <w:rsid w:val="000243EF"/>
    <w:rsid w:val="00025CFC"/>
    <w:rsid w:val="000267C6"/>
    <w:rsid w:val="00027F21"/>
    <w:rsid w:val="00030A2E"/>
    <w:rsid w:val="0003151A"/>
    <w:rsid w:val="00031525"/>
    <w:rsid w:val="000334A1"/>
    <w:rsid w:val="00036B59"/>
    <w:rsid w:val="00036F43"/>
    <w:rsid w:val="00037DE6"/>
    <w:rsid w:val="000407BA"/>
    <w:rsid w:val="00041661"/>
    <w:rsid w:val="000440AE"/>
    <w:rsid w:val="0004645F"/>
    <w:rsid w:val="00046FF6"/>
    <w:rsid w:val="0004760D"/>
    <w:rsid w:val="0005022A"/>
    <w:rsid w:val="0005091F"/>
    <w:rsid w:val="00050DC0"/>
    <w:rsid w:val="00051224"/>
    <w:rsid w:val="000515FD"/>
    <w:rsid w:val="00057161"/>
    <w:rsid w:val="00057A56"/>
    <w:rsid w:val="00064FEF"/>
    <w:rsid w:val="000651D1"/>
    <w:rsid w:val="000670F6"/>
    <w:rsid w:val="00067FA7"/>
    <w:rsid w:val="00067FE1"/>
    <w:rsid w:val="00071691"/>
    <w:rsid w:val="000728BE"/>
    <w:rsid w:val="0007460E"/>
    <w:rsid w:val="00075FA7"/>
    <w:rsid w:val="00076408"/>
    <w:rsid w:val="000773A5"/>
    <w:rsid w:val="00080945"/>
    <w:rsid w:val="00080B56"/>
    <w:rsid w:val="0008146F"/>
    <w:rsid w:val="00081936"/>
    <w:rsid w:val="00081BC5"/>
    <w:rsid w:val="00082507"/>
    <w:rsid w:val="000826A1"/>
    <w:rsid w:val="00082AA3"/>
    <w:rsid w:val="00082FC4"/>
    <w:rsid w:val="0008405B"/>
    <w:rsid w:val="00086C6E"/>
    <w:rsid w:val="00087056"/>
    <w:rsid w:val="00087762"/>
    <w:rsid w:val="00087D6F"/>
    <w:rsid w:val="00091CD5"/>
    <w:rsid w:val="0009236E"/>
    <w:rsid w:val="000936A5"/>
    <w:rsid w:val="00095DCF"/>
    <w:rsid w:val="00095F03"/>
    <w:rsid w:val="00097EE1"/>
    <w:rsid w:val="000A04A7"/>
    <w:rsid w:val="000A3A9D"/>
    <w:rsid w:val="000A4FFC"/>
    <w:rsid w:val="000A5A80"/>
    <w:rsid w:val="000A71A1"/>
    <w:rsid w:val="000B1881"/>
    <w:rsid w:val="000B282C"/>
    <w:rsid w:val="000B2AFF"/>
    <w:rsid w:val="000B311D"/>
    <w:rsid w:val="000B37C8"/>
    <w:rsid w:val="000B3A35"/>
    <w:rsid w:val="000B64C7"/>
    <w:rsid w:val="000B70E6"/>
    <w:rsid w:val="000B72BE"/>
    <w:rsid w:val="000C1CB5"/>
    <w:rsid w:val="000C4E2A"/>
    <w:rsid w:val="000C7AA7"/>
    <w:rsid w:val="000C7F26"/>
    <w:rsid w:val="000D08B1"/>
    <w:rsid w:val="000D0F35"/>
    <w:rsid w:val="000D16FA"/>
    <w:rsid w:val="000D31D9"/>
    <w:rsid w:val="000E0946"/>
    <w:rsid w:val="000E0FBF"/>
    <w:rsid w:val="000E58DD"/>
    <w:rsid w:val="000E5A88"/>
    <w:rsid w:val="000E71FE"/>
    <w:rsid w:val="000E7AC0"/>
    <w:rsid w:val="000F1177"/>
    <w:rsid w:val="000F5912"/>
    <w:rsid w:val="000F6BDB"/>
    <w:rsid w:val="000F6F24"/>
    <w:rsid w:val="00100046"/>
    <w:rsid w:val="00100CDC"/>
    <w:rsid w:val="0010280F"/>
    <w:rsid w:val="0010285E"/>
    <w:rsid w:val="00102F67"/>
    <w:rsid w:val="00103143"/>
    <w:rsid w:val="00103FEF"/>
    <w:rsid w:val="001046A2"/>
    <w:rsid w:val="001054CC"/>
    <w:rsid w:val="001056F5"/>
    <w:rsid w:val="00105E73"/>
    <w:rsid w:val="00106124"/>
    <w:rsid w:val="00106B70"/>
    <w:rsid w:val="00107EB4"/>
    <w:rsid w:val="001110C1"/>
    <w:rsid w:val="001120FB"/>
    <w:rsid w:val="00113B9D"/>
    <w:rsid w:val="0011409E"/>
    <w:rsid w:val="001145B7"/>
    <w:rsid w:val="0011585A"/>
    <w:rsid w:val="001207A7"/>
    <w:rsid w:val="00120A75"/>
    <w:rsid w:val="00121786"/>
    <w:rsid w:val="00122759"/>
    <w:rsid w:val="0012475E"/>
    <w:rsid w:val="0012725B"/>
    <w:rsid w:val="00127471"/>
    <w:rsid w:val="0013730E"/>
    <w:rsid w:val="001373B7"/>
    <w:rsid w:val="001407D5"/>
    <w:rsid w:val="00140C8D"/>
    <w:rsid w:val="001424E0"/>
    <w:rsid w:val="00142AE5"/>
    <w:rsid w:val="00142DDD"/>
    <w:rsid w:val="00145FD3"/>
    <w:rsid w:val="00147C86"/>
    <w:rsid w:val="00147E7F"/>
    <w:rsid w:val="001503CA"/>
    <w:rsid w:val="00150C5E"/>
    <w:rsid w:val="00151BA0"/>
    <w:rsid w:val="0015281E"/>
    <w:rsid w:val="00152AB5"/>
    <w:rsid w:val="00152E6F"/>
    <w:rsid w:val="00155158"/>
    <w:rsid w:val="00155290"/>
    <w:rsid w:val="00156E42"/>
    <w:rsid w:val="00162379"/>
    <w:rsid w:val="00163D77"/>
    <w:rsid w:val="001641D2"/>
    <w:rsid w:val="00164809"/>
    <w:rsid w:val="00164857"/>
    <w:rsid w:val="00166160"/>
    <w:rsid w:val="00166DF6"/>
    <w:rsid w:val="001670FB"/>
    <w:rsid w:val="00173158"/>
    <w:rsid w:val="001732DE"/>
    <w:rsid w:val="001735A3"/>
    <w:rsid w:val="00174320"/>
    <w:rsid w:val="00174D3D"/>
    <w:rsid w:val="00175576"/>
    <w:rsid w:val="00175740"/>
    <w:rsid w:val="00175DFF"/>
    <w:rsid w:val="00175EE1"/>
    <w:rsid w:val="001766BC"/>
    <w:rsid w:val="0017718C"/>
    <w:rsid w:val="00180B00"/>
    <w:rsid w:val="00181E96"/>
    <w:rsid w:val="00183181"/>
    <w:rsid w:val="0018392E"/>
    <w:rsid w:val="001840DD"/>
    <w:rsid w:val="00186842"/>
    <w:rsid w:val="001871AA"/>
    <w:rsid w:val="0018774D"/>
    <w:rsid w:val="00187D42"/>
    <w:rsid w:val="00191BFF"/>
    <w:rsid w:val="00192F12"/>
    <w:rsid w:val="001930E3"/>
    <w:rsid w:val="001938CA"/>
    <w:rsid w:val="00194752"/>
    <w:rsid w:val="00195D88"/>
    <w:rsid w:val="00196BE2"/>
    <w:rsid w:val="001974A3"/>
    <w:rsid w:val="00197C11"/>
    <w:rsid w:val="00197F20"/>
    <w:rsid w:val="001A071F"/>
    <w:rsid w:val="001A1F2B"/>
    <w:rsid w:val="001A3BE8"/>
    <w:rsid w:val="001A51F9"/>
    <w:rsid w:val="001A5AAA"/>
    <w:rsid w:val="001A65C5"/>
    <w:rsid w:val="001A7C53"/>
    <w:rsid w:val="001B01FA"/>
    <w:rsid w:val="001B09EA"/>
    <w:rsid w:val="001B2076"/>
    <w:rsid w:val="001B2C2C"/>
    <w:rsid w:val="001B4494"/>
    <w:rsid w:val="001B47EA"/>
    <w:rsid w:val="001B4F62"/>
    <w:rsid w:val="001C0CD6"/>
    <w:rsid w:val="001C0EE4"/>
    <w:rsid w:val="001C2559"/>
    <w:rsid w:val="001C580F"/>
    <w:rsid w:val="001C6117"/>
    <w:rsid w:val="001C7E05"/>
    <w:rsid w:val="001D11F8"/>
    <w:rsid w:val="001D2405"/>
    <w:rsid w:val="001D259F"/>
    <w:rsid w:val="001D2670"/>
    <w:rsid w:val="001D2F03"/>
    <w:rsid w:val="001D2F29"/>
    <w:rsid w:val="001D305A"/>
    <w:rsid w:val="001D5D5C"/>
    <w:rsid w:val="001D6282"/>
    <w:rsid w:val="001D69DA"/>
    <w:rsid w:val="001D769F"/>
    <w:rsid w:val="001D7CE9"/>
    <w:rsid w:val="001E2BD6"/>
    <w:rsid w:val="001E3578"/>
    <w:rsid w:val="001E35CA"/>
    <w:rsid w:val="001E3EFE"/>
    <w:rsid w:val="001E4627"/>
    <w:rsid w:val="001E4DE2"/>
    <w:rsid w:val="001E5C6B"/>
    <w:rsid w:val="001E5FAC"/>
    <w:rsid w:val="001E6719"/>
    <w:rsid w:val="001E7444"/>
    <w:rsid w:val="001E74CE"/>
    <w:rsid w:val="001E7C73"/>
    <w:rsid w:val="001E7DB5"/>
    <w:rsid w:val="001F07F7"/>
    <w:rsid w:val="001F165A"/>
    <w:rsid w:val="001F1D2E"/>
    <w:rsid w:val="001F345C"/>
    <w:rsid w:val="001F48CC"/>
    <w:rsid w:val="001F57EB"/>
    <w:rsid w:val="00200328"/>
    <w:rsid w:val="00200C37"/>
    <w:rsid w:val="0020162C"/>
    <w:rsid w:val="00203078"/>
    <w:rsid w:val="00203C71"/>
    <w:rsid w:val="00203E79"/>
    <w:rsid w:val="00210D15"/>
    <w:rsid w:val="002127D7"/>
    <w:rsid w:val="00213292"/>
    <w:rsid w:val="00213747"/>
    <w:rsid w:val="0021693C"/>
    <w:rsid w:val="00221912"/>
    <w:rsid w:val="002220B7"/>
    <w:rsid w:val="00222D85"/>
    <w:rsid w:val="00222EDE"/>
    <w:rsid w:val="002241D7"/>
    <w:rsid w:val="00224752"/>
    <w:rsid w:val="00225187"/>
    <w:rsid w:val="00225BE3"/>
    <w:rsid w:val="00226D32"/>
    <w:rsid w:val="00227675"/>
    <w:rsid w:val="00231294"/>
    <w:rsid w:val="00231433"/>
    <w:rsid w:val="00232106"/>
    <w:rsid w:val="002323CC"/>
    <w:rsid w:val="00235887"/>
    <w:rsid w:val="00236A18"/>
    <w:rsid w:val="00236DA8"/>
    <w:rsid w:val="002374EB"/>
    <w:rsid w:val="002375FF"/>
    <w:rsid w:val="00240110"/>
    <w:rsid w:val="00240301"/>
    <w:rsid w:val="00241E1D"/>
    <w:rsid w:val="002425A9"/>
    <w:rsid w:val="00242DD3"/>
    <w:rsid w:val="00242EB7"/>
    <w:rsid w:val="00243F8F"/>
    <w:rsid w:val="00244496"/>
    <w:rsid w:val="00244BB9"/>
    <w:rsid w:val="00245906"/>
    <w:rsid w:val="00247918"/>
    <w:rsid w:val="00247944"/>
    <w:rsid w:val="00250522"/>
    <w:rsid w:val="002530EC"/>
    <w:rsid w:val="0025754A"/>
    <w:rsid w:val="002605E3"/>
    <w:rsid w:val="002614E0"/>
    <w:rsid w:val="00262CD3"/>
    <w:rsid w:val="00263737"/>
    <w:rsid w:val="00267045"/>
    <w:rsid w:val="00270ADF"/>
    <w:rsid w:val="0027158B"/>
    <w:rsid w:val="0027258D"/>
    <w:rsid w:val="00272A04"/>
    <w:rsid w:val="00273928"/>
    <w:rsid w:val="002752A9"/>
    <w:rsid w:val="00275E0F"/>
    <w:rsid w:val="002773DE"/>
    <w:rsid w:val="002805A9"/>
    <w:rsid w:val="0028100F"/>
    <w:rsid w:val="002818B7"/>
    <w:rsid w:val="00284464"/>
    <w:rsid w:val="00285573"/>
    <w:rsid w:val="00286D5B"/>
    <w:rsid w:val="00286E45"/>
    <w:rsid w:val="002901ED"/>
    <w:rsid w:val="00291DC1"/>
    <w:rsid w:val="00293B95"/>
    <w:rsid w:val="0029491F"/>
    <w:rsid w:val="00295EC4"/>
    <w:rsid w:val="00296336"/>
    <w:rsid w:val="002A0161"/>
    <w:rsid w:val="002A0BD4"/>
    <w:rsid w:val="002A12BC"/>
    <w:rsid w:val="002A200C"/>
    <w:rsid w:val="002A27F3"/>
    <w:rsid w:val="002A34D8"/>
    <w:rsid w:val="002A4060"/>
    <w:rsid w:val="002A662B"/>
    <w:rsid w:val="002A6FCE"/>
    <w:rsid w:val="002A79BD"/>
    <w:rsid w:val="002B33C3"/>
    <w:rsid w:val="002B6895"/>
    <w:rsid w:val="002B6C53"/>
    <w:rsid w:val="002B714C"/>
    <w:rsid w:val="002C2269"/>
    <w:rsid w:val="002C3FF8"/>
    <w:rsid w:val="002C49D5"/>
    <w:rsid w:val="002C5DA7"/>
    <w:rsid w:val="002C6F3C"/>
    <w:rsid w:val="002D0C12"/>
    <w:rsid w:val="002D1919"/>
    <w:rsid w:val="002D233D"/>
    <w:rsid w:val="002D2B93"/>
    <w:rsid w:val="002D2D9E"/>
    <w:rsid w:val="002D4321"/>
    <w:rsid w:val="002D4F73"/>
    <w:rsid w:val="002D4FC9"/>
    <w:rsid w:val="002D764C"/>
    <w:rsid w:val="002E0856"/>
    <w:rsid w:val="002E1D95"/>
    <w:rsid w:val="002E1E86"/>
    <w:rsid w:val="002E2019"/>
    <w:rsid w:val="002E2EEF"/>
    <w:rsid w:val="002E3314"/>
    <w:rsid w:val="002E7236"/>
    <w:rsid w:val="002E73F8"/>
    <w:rsid w:val="002F0029"/>
    <w:rsid w:val="002F00E5"/>
    <w:rsid w:val="002F06DB"/>
    <w:rsid w:val="002F1BC9"/>
    <w:rsid w:val="002F2E57"/>
    <w:rsid w:val="002F3A90"/>
    <w:rsid w:val="002F5A1F"/>
    <w:rsid w:val="002F77F4"/>
    <w:rsid w:val="003025C5"/>
    <w:rsid w:val="003027E4"/>
    <w:rsid w:val="00302BBD"/>
    <w:rsid w:val="003035C4"/>
    <w:rsid w:val="00305B0F"/>
    <w:rsid w:val="0030655C"/>
    <w:rsid w:val="00312FA7"/>
    <w:rsid w:val="00313928"/>
    <w:rsid w:val="0031460E"/>
    <w:rsid w:val="00314A6B"/>
    <w:rsid w:val="00315ABA"/>
    <w:rsid w:val="00317335"/>
    <w:rsid w:val="00317E25"/>
    <w:rsid w:val="003223CB"/>
    <w:rsid w:val="00324082"/>
    <w:rsid w:val="003261A3"/>
    <w:rsid w:val="00326DC1"/>
    <w:rsid w:val="00326FA1"/>
    <w:rsid w:val="00327B9A"/>
    <w:rsid w:val="00330567"/>
    <w:rsid w:val="003337E9"/>
    <w:rsid w:val="00337145"/>
    <w:rsid w:val="003372AD"/>
    <w:rsid w:val="00337B62"/>
    <w:rsid w:val="00340F35"/>
    <w:rsid w:val="003413B4"/>
    <w:rsid w:val="00341E0A"/>
    <w:rsid w:val="00343504"/>
    <w:rsid w:val="00344E5C"/>
    <w:rsid w:val="00344EE2"/>
    <w:rsid w:val="003453AB"/>
    <w:rsid w:val="0034651F"/>
    <w:rsid w:val="0035018D"/>
    <w:rsid w:val="00351547"/>
    <w:rsid w:val="003518C7"/>
    <w:rsid w:val="00351A38"/>
    <w:rsid w:val="00351F10"/>
    <w:rsid w:val="00352D84"/>
    <w:rsid w:val="00354049"/>
    <w:rsid w:val="00354A87"/>
    <w:rsid w:val="00354E89"/>
    <w:rsid w:val="00355802"/>
    <w:rsid w:val="003558C3"/>
    <w:rsid w:val="00355F02"/>
    <w:rsid w:val="00356F00"/>
    <w:rsid w:val="00357D5E"/>
    <w:rsid w:val="00363130"/>
    <w:rsid w:val="00363A72"/>
    <w:rsid w:val="003643BE"/>
    <w:rsid w:val="00364E31"/>
    <w:rsid w:val="003658D9"/>
    <w:rsid w:val="00366293"/>
    <w:rsid w:val="00371062"/>
    <w:rsid w:val="003722B3"/>
    <w:rsid w:val="003729AA"/>
    <w:rsid w:val="00373D87"/>
    <w:rsid w:val="00376B53"/>
    <w:rsid w:val="00377F7A"/>
    <w:rsid w:val="00381838"/>
    <w:rsid w:val="00381CAC"/>
    <w:rsid w:val="00382F71"/>
    <w:rsid w:val="0038556A"/>
    <w:rsid w:val="0038631A"/>
    <w:rsid w:val="00390A89"/>
    <w:rsid w:val="00390C11"/>
    <w:rsid w:val="00395D0D"/>
    <w:rsid w:val="00397EF5"/>
    <w:rsid w:val="003A0549"/>
    <w:rsid w:val="003A196E"/>
    <w:rsid w:val="003A1FD8"/>
    <w:rsid w:val="003A2455"/>
    <w:rsid w:val="003A2F96"/>
    <w:rsid w:val="003A3290"/>
    <w:rsid w:val="003A533C"/>
    <w:rsid w:val="003A6188"/>
    <w:rsid w:val="003A6390"/>
    <w:rsid w:val="003A709B"/>
    <w:rsid w:val="003B0263"/>
    <w:rsid w:val="003B11C8"/>
    <w:rsid w:val="003B285D"/>
    <w:rsid w:val="003B3ABB"/>
    <w:rsid w:val="003B48FE"/>
    <w:rsid w:val="003B6A8C"/>
    <w:rsid w:val="003C04B7"/>
    <w:rsid w:val="003C206F"/>
    <w:rsid w:val="003C5424"/>
    <w:rsid w:val="003C6012"/>
    <w:rsid w:val="003D2C01"/>
    <w:rsid w:val="003D48DD"/>
    <w:rsid w:val="003D5BD9"/>
    <w:rsid w:val="003E0409"/>
    <w:rsid w:val="003E1F2E"/>
    <w:rsid w:val="003E5522"/>
    <w:rsid w:val="003E5BF9"/>
    <w:rsid w:val="003F0E03"/>
    <w:rsid w:val="003F1172"/>
    <w:rsid w:val="003F1D31"/>
    <w:rsid w:val="003F5305"/>
    <w:rsid w:val="003F55CB"/>
    <w:rsid w:val="003F582C"/>
    <w:rsid w:val="003F6096"/>
    <w:rsid w:val="003F7415"/>
    <w:rsid w:val="00400368"/>
    <w:rsid w:val="004008EA"/>
    <w:rsid w:val="00401FBD"/>
    <w:rsid w:val="00406D98"/>
    <w:rsid w:val="0040710A"/>
    <w:rsid w:val="004078A9"/>
    <w:rsid w:val="00407AF6"/>
    <w:rsid w:val="00407D3B"/>
    <w:rsid w:val="00410DCF"/>
    <w:rsid w:val="0041277D"/>
    <w:rsid w:val="00416AAD"/>
    <w:rsid w:val="00420243"/>
    <w:rsid w:val="00420453"/>
    <w:rsid w:val="00420A45"/>
    <w:rsid w:val="00423828"/>
    <w:rsid w:val="004250FC"/>
    <w:rsid w:val="0042585C"/>
    <w:rsid w:val="004259C4"/>
    <w:rsid w:val="00425DB8"/>
    <w:rsid w:val="00426075"/>
    <w:rsid w:val="00426E94"/>
    <w:rsid w:val="0042703B"/>
    <w:rsid w:val="0042769D"/>
    <w:rsid w:val="00432D43"/>
    <w:rsid w:val="00433905"/>
    <w:rsid w:val="00436AE5"/>
    <w:rsid w:val="00436C91"/>
    <w:rsid w:val="004376D4"/>
    <w:rsid w:val="00440C08"/>
    <w:rsid w:val="004425B6"/>
    <w:rsid w:val="004430CB"/>
    <w:rsid w:val="004434B0"/>
    <w:rsid w:val="00444ECE"/>
    <w:rsid w:val="004467AA"/>
    <w:rsid w:val="0044755C"/>
    <w:rsid w:val="00447909"/>
    <w:rsid w:val="00450B33"/>
    <w:rsid w:val="00451175"/>
    <w:rsid w:val="00452BF1"/>
    <w:rsid w:val="004536F1"/>
    <w:rsid w:val="00454356"/>
    <w:rsid w:val="00460099"/>
    <w:rsid w:val="004602E4"/>
    <w:rsid w:val="004615F2"/>
    <w:rsid w:val="00461D1C"/>
    <w:rsid w:val="00463FCC"/>
    <w:rsid w:val="0046628E"/>
    <w:rsid w:val="004677FB"/>
    <w:rsid w:val="00467DA4"/>
    <w:rsid w:val="0047079F"/>
    <w:rsid w:val="00470F07"/>
    <w:rsid w:val="00471DCF"/>
    <w:rsid w:val="0047334C"/>
    <w:rsid w:val="00473ED6"/>
    <w:rsid w:val="00474D88"/>
    <w:rsid w:val="0047502C"/>
    <w:rsid w:val="00475353"/>
    <w:rsid w:val="00476ADF"/>
    <w:rsid w:val="00480938"/>
    <w:rsid w:val="00482018"/>
    <w:rsid w:val="00482194"/>
    <w:rsid w:val="00482DA4"/>
    <w:rsid w:val="004834A7"/>
    <w:rsid w:val="00484C1F"/>
    <w:rsid w:val="00484ED9"/>
    <w:rsid w:val="004851AA"/>
    <w:rsid w:val="00486476"/>
    <w:rsid w:val="00491AFB"/>
    <w:rsid w:val="00492093"/>
    <w:rsid w:val="00492C00"/>
    <w:rsid w:val="00493110"/>
    <w:rsid w:val="004A0DAB"/>
    <w:rsid w:val="004A3808"/>
    <w:rsid w:val="004A5D0C"/>
    <w:rsid w:val="004A61B6"/>
    <w:rsid w:val="004A6237"/>
    <w:rsid w:val="004A6451"/>
    <w:rsid w:val="004B055C"/>
    <w:rsid w:val="004B105A"/>
    <w:rsid w:val="004B1382"/>
    <w:rsid w:val="004B197B"/>
    <w:rsid w:val="004B23EB"/>
    <w:rsid w:val="004B527B"/>
    <w:rsid w:val="004B59D1"/>
    <w:rsid w:val="004B6FCB"/>
    <w:rsid w:val="004C36E5"/>
    <w:rsid w:val="004C3DAC"/>
    <w:rsid w:val="004C51A0"/>
    <w:rsid w:val="004C5FC1"/>
    <w:rsid w:val="004C6C17"/>
    <w:rsid w:val="004D1667"/>
    <w:rsid w:val="004D36AA"/>
    <w:rsid w:val="004D7DED"/>
    <w:rsid w:val="004E1046"/>
    <w:rsid w:val="004E2A13"/>
    <w:rsid w:val="004E3A21"/>
    <w:rsid w:val="004E51D6"/>
    <w:rsid w:val="004E5D4D"/>
    <w:rsid w:val="004F0C95"/>
    <w:rsid w:val="004F0EDD"/>
    <w:rsid w:val="004F1144"/>
    <w:rsid w:val="004F26A8"/>
    <w:rsid w:val="004F58DB"/>
    <w:rsid w:val="004F73A3"/>
    <w:rsid w:val="004F7CCF"/>
    <w:rsid w:val="00500EF2"/>
    <w:rsid w:val="0050164A"/>
    <w:rsid w:val="00501E6C"/>
    <w:rsid w:val="005033D9"/>
    <w:rsid w:val="0050528F"/>
    <w:rsid w:val="00505C01"/>
    <w:rsid w:val="00505FB7"/>
    <w:rsid w:val="0050650C"/>
    <w:rsid w:val="005124C7"/>
    <w:rsid w:val="00512D30"/>
    <w:rsid w:val="00513EDE"/>
    <w:rsid w:val="00514B4D"/>
    <w:rsid w:val="0051601E"/>
    <w:rsid w:val="005200CB"/>
    <w:rsid w:val="00520331"/>
    <w:rsid w:val="0052106B"/>
    <w:rsid w:val="00521124"/>
    <w:rsid w:val="0052182E"/>
    <w:rsid w:val="00521FF6"/>
    <w:rsid w:val="0052213B"/>
    <w:rsid w:val="00522273"/>
    <w:rsid w:val="0052364F"/>
    <w:rsid w:val="00525154"/>
    <w:rsid w:val="0052534D"/>
    <w:rsid w:val="0052540C"/>
    <w:rsid w:val="005273A6"/>
    <w:rsid w:val="00527F05"/>
    <w:rsid w:val="0053003B"/>
    <w:rsid w:val="00531FBC"/>
    <w:rsid w:val="005377CD"/>
    <w:rsid w:val="00537AB4"/>
    <w:rsid w:val="00540363"/>
    <w:rsid w:val="0054339A"/>
    <w:rsid w:val="00543CB8"/>
    <w:rsid w:val="005447F4"/>
    <w:rsid w:val="00546CBA"/>
    <w:rsid w:val="00547A23"/>
    <w:rsid w:val="00551283"/>
    <w:rsid w:val="00554E41"/>
    <w:rsid w:val="0055668E"/>
    <w:rsid w:val="005577AE"/>
    <w:rsid w:val="0056106A"/>
    <w:rsid w:val="00564A33"/>
    <w:rsid w:val="00566B8F"/>
    <w:rsid w:val="00566FCF"/>
    <w:rsid w:val="00567FEC"/>
    <w:rsid w:val="00570861"/>
    <w:rsid w:val="00571269"/>
    <w:rsid w:val="00571847"/>
    <w:rsid w:val="00571DBF"/>
    <w:rsid w:val="00573148"/>
    <w:rsid w:val="00574857"/>
    <w:rsid w:val="00577796"/>
    <w:rsid w:val="0058036D"/>
    <w:rsid w:val="00580A70"/>
    <w:rsid w:val="00583522"/>
    <w:rsid w:val="005843A5"/>
    <w:rsid w:val="00584DF7"/>
    <w:rsid w:val="005856EF"/>
    <w:rsid w:val="00586CF8"/>
    <w:rsid w:val="00592F80"/>
    <w:rsid w:val="00594294"/>
    <w:rsid w:val="0059531B"/>
    <w:rsid w:val="005954CF"/>
    <w:rsid w:val="00595D9E"/>
    <w:rsid w:val="00597FD4"/>
    <w:rsid w:val="005A1961"/>
    <w:rsid w:val="005A23D5"/>
    <w:rsid w:val="005A28F5"/>
    <w:rsid w:val="005A393F"/>
    <w:rsid w:val="005A67AC"/>
    <w:rsid w:val="005B403A"/>
    <w:rsid w:val="005B4E72"/>
    <w:rsid w:val="005B7225"/>
    <w:rsid w:val="005C04F9"/>
    <w:rsid w:val="005C3E20"/>
    <w:rsid w:val="005C49B8"/>
    <w:rsid w:val="005C58E3"/>
    <w:rsid w:val="005D1EE3"/>
    <w:rsid w:val="005D3BA2"/>
    <w:rsid w:val="005D3D18"/>
    <w:rsid w:val="005E05A9"/>
    <w:rsid w:val="005E1866"/>
    <w:rsid w:val="005E2668"/>
    <w:rsid w:val="005E2C67"/>
    <w:rsid w:val="005E2C9D"/>
    <w:rsid w:val="005E3CC4"/>
    <w:rsid w:val="005E5D5A"/>
    <w:rsid w:val="005F02AF"/>
    <w:rsid w:val="005F37BA"/>
    <w:rsid w:val="005F3A5F"/>
    <w:rsid w:val="005F4760"/>
    <w:rsid w:val="005F5892"/>
    <w:rsid w:val="005F744C"/>
    <w:rsid w:val="0060165E"/>
    <w:rsid w:val="00601846"/>
    <w:rsid w:val="006019EC"/>
    <w:rsid w:val="00603B51"/>
    <w:rsid w:val="006042F6"/>
    <w:rsid w:val="00604864"/>
    <w:rsid w:val="00610A7B"/>
    <w:rsid w:val="006125BB"/>
    <w:rsid w:val="006152D3"/>
    <w:rsid w:val="0061560E"/>
    <w:rsid w:val="00616A49"/>
    <w:rsid w:val="00616B7D"/>
    <w:rsid w:val="00622F4B"/>
    <w:rsid w:val="00623142"/>
    <w:rsid w:val="00623DD2"/>
    <w:rsid w:val="00625978"/>
    <w:rsid w:val="00625CFA"/>
    <w:rsid w:val="00626264"/>
    <w:rsid w:val="00627161"/>
    <w:rsid w:val="00633C6F"/>
    <w:rsid w:val="00633DEE"/>
    <w:rsid w:val="00634D95"/>
    <w:rsid w:val="00635F12"/>
    <w:rsid w:val="00636414"/>
    <w:rsid w:val="00642964"/>
    <w:rsid w:val="00643B60"/>
    <w:rsid w:val="00643D0B"/>
    <w:rsid w:val="00645ABA"/>
    <w:rsid w:val="00650187"/>
    <w:rsid w:val="006527F8"/>
    <w:rsid w:val="00653A77"/>
    <w:rsid w:val="006542CC"/>
    <w:rsid w:val="00660636"/>
    <w:rsid w:val="006609DE"/>
    <w:rsid w:val="00662205"/>
    <w:rsid w:val="00662A86"/>
    <w:rsid w:val="00663B30"/>
    <w:rsid w:val="006645F9"/>
    <w:rsid w:val="00664A29"/>
    <w:rsid w:val="00666436"/>
    <w:rsid w:val="00667DD8"/>
    <w:rsid w:val="00667FCC"/>
    <w:rsid w:val="00671AC8"/>
    <w:rsid w:val="006728F3"/>
    <w:rsid w:val="00673267"/>
    <w:rsid w:val="00673F33"/>
    <w:rsid w:val="006778C7"/>
    <w:rsid w:val="006779B9"/>
    <w:rsid w:val="006810FC"/>
    <w:rsid w:val="00682604"/>
    <w:rsid w:val="0068429B"/>
    <w:rsid w:val="006859E1"/>
    <w:rsid w:val="006864B8"/>
    <w:rsid w:val="00686F26"/>
    <w:rsid w:val="00687452"/>
    <w:rsid w:val="006909C1"/>
    <w:rsid w:val="006927CA"/>
    <w:rsid w:val="00692C44"/>
    <w:rsid w:val="006961D3"/>
    <w:rsid w:val="00697595"/>
    <w:rsid w:val="00697BC3"/>
    <w:rsid w:val="006A023C"/>
    <w:rsid w:val="006A0AEA"/>
    <w:rsid w:val="006A0CA8"/>
    <w:rsid w:val="006A1F11"/>
    <w:rsid w:val="006A3533"/>
    <w:rsid w:val="006A489C"/>
    <w:rsid w:val="006A48A9"/>
    <w:rsid w:val="006A7A9F"/>
    <w:rsid w:val="006A7F8E"/>
    <w:rsid w:val="006B0E67"/>
    <w:rsid w:val="006B12DD"/>
    <w:rsid w:val="006B13A0"/>
    <w:rsid w:val="006B163D"/>
    <w:rsid w:val="006B1895"/>
    <w:rsid w:val="006B18CE"/>
    <w:rsid w:val="006B1D8F"/>
    <w:rsid w:val="006B2411"/>
    <w:rsid w:val="006B2E3F"/>
    <w:rsid w:val="006B52F5"/>
    <w:rsid w:val="006B6B7B"/>
    <w:rsid w:val="006C0A3E"/>
    <w:rsid w:val="006C1D3E"/>
    <w:rsid w:val="006C41B3"/>
    <w:rsid w:val="006C514A"/>
    <w:rsid w:val="006C7D39"/>
    <w:rsid w:val="006C7FE9"/>
    <w:rsid w:val="006D02E1"/>
    <w:rsid w:val="006D288A"/>
    <w:rsid w:val="006D2A00"/>
    <w:rsid w:val="006D324C"/>
    <w:rsid w:val="006D4FC8"/>
    <w:rsid w:val="006D5651"/>
    <w:rsid w:val="006D5805"/>
    <w:rsid w:val="006D6E0D"/>
    <w:rsid w:val="006D7B07"/>
    <w:rsid w:val="006E039D"/>
    <w:rsid w:val="006E1059"/>
    <w:rsid w:val="006E174E"/>
    <w:rsid w:val="006E2F9C"/>
    <w:rsid w:val="006E4A43"/>
    <w:rsid w:val="006E787A"/>
    <w:rsid w:val="006F0F6A"/>
    <w:rsid w:val="006F0F9B"/>
    <w:rsid w:val="006F2DE2"/>
    <w:rsid w:val="006F36BF"/>
    <w:rsid w:val="006F54FD"/>
    <w:rsid w:val="006F7939"/>
    <w:rsid w:val="00700DF3"/>
    <w:rsid w:val="00702EC3"/>
    <w:rsid w:val="00702FD4"/>
    <w:rsid w:val="007040A3"/>
    <w:rsid w:val="0070440B"/>
    <w:rsid w:val="00704539"/>
    <w:rsid w:val="007049B8"/>
    <w:rsid w:val="00705CD6"/>
    <w:rsid w:val="00705D66"/>
    <w:rsid w:val="00707D04"/>
    <w:rsid w:val="007110D5"/>
    <w:rsid w:val="0071360F"/>
    <w:rsid w:val="00713C3C"/>
    <w:rsid w:val="00714986"/>
    <w:rsid w:val="0071576F"/>
    <w:rsid w:val="007159F2"/>
    <w:rsid w:val="00720179"/>
    <w:rsid w:val="00722BB1"/>
    <w:rsid w:val="00724809"/>
    <w:rsid w:val="00731854"/>
    <w:rsid w:val="00731D0B"/>
    <w:rsid w:val="00732F1E"/>
    <w:rsid w:val="007337DB"/>
    <w:rsid w:val="00733941"/>
    <w:rsid w:val="00733A9B"/>
    <w:rsid w:val="007373BC"/>
    <w:rsid w:val="0074053A"/>
    <w:rsid w:val="007411A4"/>
    <w:rsid w:val="007419F1"/>
    <w:rsid w:val="00741CDF"/>
    <w:rsid w:val="00741EB3"/>
    <w:rsid w:val="00744867"/>
    <w:rsid w:val="00747FF6"/>
    <w:rsid w:val="00752E08"/>
    <w:rsid w:val="00753CB6"/>
    <w:rsid w:val="00757025"/>
    <w:rsid w:val="0076028D"/>
    <w:rsid w:val="0076288A"/>
    <w:rsid w:val="00763404"/>
    <w:rsid w:val="00764CEA"/>
    <w:rsid w:val="00765AC8"/>
    <w:rsid w:val="007661B7"/>
    <w:rsid w:val="007665E7"/>
    <w:rsid w:val="00766673"/>
    <w:rsid w:val="00766E7F"/>
    <w:rsid w:val="0077044D"/>
    <w:rsid w:val="007704D9"/>
    <w:rsid w:val="007707BB"/>
    <w:rsid w:val="007726F7"/>
    <w:rsid w:val="00773DC4"/>
    <w:rsid w:val="00776B52"/>
    <w:rsid w:val="00776C83"/>
    <w:rsid w:val="0078266D"/>
    <w:rsid w:val="00782EA4"/>
    <w:rsid w:val="00784F98"/>
    <w:rsid w:val="007907A1"/>
    <w:rsid w:val="00790C5E"/>
    <w:rsid w:val="00794828"/>
    <w:rsid w:val="007958C0"/>
    <w:rsid w:val="00795F16"/>
    <w:rsid w:val="00796801"/>
    <w:rsid w:val="00796FD6"/>
    <w:rsid w:val="00797259"/>
    <w:rsid w:val="0079754F"/>
    <w:rsid w:val="007A1FA2"/>
    <w:rsid w:val="007A34EC"/>
    <w:rsid w:val="007A3A9F"/>
    <w:rsid w:val="007A5F28"/>
    <w:rsid w:val="007A75B3"/>
    <w:rsid w:val="007B077A"/>
    <w:rsid w:val="007B38F9"/>
    <w:rsid w:val="007B3C07"/>
    <w:rsid w:val="007B3C74"/>
    <w:rsid w:val="007B52BC"/>
    <w:rsid w:val="007B595A"/>
    <w:rsid w:val="007B6282"/>
    <w:rsid w:val="007B725D"/>
    <w:rsid w:val="007B75A3"/>
    <w:rsid w:val="007B7C4E"/>
    <w:rsid w:val="007C25BB"/>
    <w:rsid w:val="007C3E9D"/>
    <w:rsid w:val="007C65BC"/>
    <w:rsid w:val="007D0D1A"/>
    <w:rsid w:val="007D50C5"/>
    <w:rsid w:val="007D55B0"/>
    <w:rsid w:val="007D58DB"/>
    <w:rsid w:val="007E2752"/>
    <w:rsid w:val="007E3313"/>
    <w:rsid w:val="007E3EF4"/>
    <w:rsid w:val="007E43A8"/>
    <w:rsid w:val="007E4663"/>
    <w:rsid w:val="007E594F"/>
    <w:rsid w:val="007E6F8C"/>
    <w:rsid w:val="007F0A6E"/>
    <w:rsid w:val="007F0C4F"/>
    <w:rsid w:val="007F1098"/>
    <w:rsid w:val="007F1104"/>
    <w:rsid w:val="007F2D63"/>
    <w:rsid w:val="007F2E80"/>
    <w:rsid w:val="007F35F7"/>
    <w:rsid w:val="007F5B65"/>
    <w:rsid w:val="007F680F"/>
    <w:rsid w:val="007F6AA3"/>
    <w:rsid w:val="007F6F51"/>
    <w:rsid w:val="007F7DCC"/>
    <w:rsid w:val="00800770"/>
    <w:rsid w:val="00801690"/>
    <w:rsid w:val="00801D65"/>
    <w:rsid w:val="00804B00"/>
    <w:rsid w:val="0080528E"/>
    <w:rsid w:val="00805911"/>
    <w:rsid w:val="0080614F"/>
    <w:rsid w:val="0080762F"/>
    <w:rsid w:val="008108D6"/>
    <w:rsid w:val="00810F3B"/>
    <w:rsid w:val="00813A5C"/>
    <w:rsid w:val="00820839"/>
    <w:rsid w:val="00820991"/>
    <w:rsid w:val="00821DCC"/>
    <w:rsid w:val="008222CD"/>
    <w:rsid w:val="00827201"/>
    <w:rsid w:val="00830296"/>
    <w:rsid w:val="0083089B"/>
    <w:rsid w:val="00831F1A"/>
    <w:rsid w:val="00833FF7"/>
    <w:rsid w:val="0083430F"/>
    <w:rsid w:val="008359C6"/>
    <w:rsid w:val="00837368"/>
    <w:rsid w:val="00840FF6"/>
    <w:rsid w:val="0084110B"/>
    <w:rsid w:val="008413B4"/>
    <w:rsid w:val="0084164A"/>
    <w:rsid w:val="00843551"/>
    <w:rsid w:val="00847D95"/>
    <w:rsid w:val="00851BFA"/>
    <w:rsid w:val="00856213"/>
    <w:rsid w:val="008603FC"/>
    <w:rsid w:val="0086128F"/>
    <w:rsid w:val="00861417"/>
    <w:rsid w:val="00862EFB"/>
    <w:rsid w:val="00863924"/>
    <w:rsid w:val="008642FA"/>
    <w:rsid w:val="0086483F"/>
    <w:rsid w:val="00865159"/>
    <w:rsid w:val="00865303"/>
    <w:rsid w:val="00866B45"/>
    <w:rsid w:val="00867FD8"/>
    <w:rsid w:val="0087089C"/>
    <w:rsid w:val="00871D9C"/>
    <w:rsid w:val="00872CE6"/>
    <w:rsid w:val="008730D4"/>
    <w:rsid w:val="00874F3F"/>
    <w:rsid w:val="00875203"/>
    <w:rsid w:val="00875230"/>
    <w:rsid w:val="00875A25"/>
    <w:rsid w:val="008776B7"/>
    <w:rsid w:val="00880A68"/>
    <w:rsid w:val="00880BC1"/>
    <w:rsid w:val="008819AE"/>
    <w:rsid w:val="00883EFD"/>
    <w:rsid w:val="0088540B"/>
    <w:rsid w:val="0088624B"/>
    <w:rsid w:val="008874F9"/>
    <w:rsid w:val="0089031D"/>
    <w:rsid w:val="00890E76"/>
    <w:rsid w:val="00895D14"/>
    <w:rsid w:val="008966DC"/>
    <w:rsid w:val="008A1176"/>
    <w:rsid w:val="008A1E49"/>
    <w:rsid w:val="008A3A73"/>
    <w:rsid w:val="008A61F2"/>
    <w:rsid w:val="008A7C99"/>
    <w:rsid w:val="008B0C43"/>
    <w:rsid w:val="008B1050"/>
    <w:rsid w:val="008B2715"/>
    <w:rsid w:val="008B28E9"/>
    <w:rsid w:val="008B2FC6"/>
    <w:rsid w:val="008B3482"/>
    <w:rsid w:val="008B39A3"/>
    <w:rsid w:val="008B4A33"/>
    <w:rsid w:val="008C0D9E"/>
    <w:rsid w:val="008C128B"/>
    <w:rsid w:val="008C1B36"/>
    <w:rsid w:val="008C2485"/>
    <w:rsid w:val="008C311D"/>
    <w:rsid w:val="008C313A"/>
    <w:rsid w:val="008C4586"/>
    <w:rsid w:val="008C5091"/>
    <w:rsid w:val="008C5A53"/>
    <w:rsid w:val="008C6029"/>
    <w:rsid w:val="008C75CF"/>
    <w:rsid w:val="008C7FDD"/>
    <w:rsid w:val="008D00A7"/>
    <w:rsid w:val="008D145A"/>
    <w:rsid w:val="008D15AA"/>
    <w:rsid w:val="008D15EB"/>
    <w:rsid w:val="008D2A6C"/>
    <w:rsid w:val="008D435B"/>
    <w:rsid w:val="008D4CDF"/>
    <w:rsid w:val="008D588B"/>
    <w:rsid w:val="008D654F"/>
    <w:rsid w:val="008D6E18"/>
    <w:rsid w:val="008D779A"/>
    <w:rsid w:val="008D78C2"/>
    <w:rsid w:val="008E15E2"/>
    <w:rsid w:val="008E1E3B"/>
    <w:rsid w:val="008E1F65"/>
    <w:rsid w:val="008E22C4"/>
    <w:rsid w:val="008E2B9A"/>
    <w:rsid w:val="008E2D20"/>
    <w:rsid w:val="008E3FAA"/>
    <w:rsid w:val="008E7A4C"/>
    <w:rsid w:val="008F12F8"/>
    <w:rsid w:val="008F1486"/>
    <w:rsid w:val="008F17C9"/>
    <w:rsid w:val="008F23FC"/>
    <w:rsid w:val="008F243E"/>
    <w:rsid w:val="008F2B44"/>
    <w:rsid w:val="008F6CEE"/>
    <w:rsid w:val="008F7708"/>
    <w:rsid w:val="008F7826"/>
    <w:rsid w:val="00900045"/>
    <w:rsid w:val="00900230"/>
    <w:rsid w:val="00900273"/>
    <w:rsid w:val="0090118E"/>
    <w:rsid w:val="00901C47"/>
    <w:rsid w:val="00902E98"/>
    <w:rsid w:val="009030E5"/>
    <w:rsid w:val="0090389E"/>
    <w:rsid w:val="00903DB2"/>
    <w:rsid w:val="00903EBC"/>
    <w:rsid w:val="0090438D"/>
    <w:rsid w:val="00906CD9"/>
    <w:rsid w:val="0090759A"/>
    <w:rsid w:val="00910260"/>
    <w:rsid w:val="009103E8"/>
    <w:rsid w:val="00911DCB"/>
    <w:rsid w:val="00912BAE"/>
    <w:rsid w:val="00913104"/>
    <w:rsid w:val="009141D1"/>
    <w:rsid w:val="00915861"/>
    <w:rsid w:val="009161FF"/>
    <w:rsid w:val="0092678A"/>
    <w:rsid w:val="00926D4E"/>
    <w:rsid w:val="009275BF"/>
    <w:rsid w:val="009306A4"/>
    <w:rsid w:val="009316CF"/>
    <w:rsid w:val="009318CF"/>
    <w:rsid w:val="00931EEB"/>
    <w:rsid w:val="009330D1"/>
    <w:rsid w:val="0093602E"/>
    <w:rsid w:val="0093623C"/>
    <w:rsid w:val="00937EEB"/>
    <w:rsid w:val="0094556A"/>
    <w:rsid w:val="00946B7F"/>
    <w:rsid w:val="00950EB7"/>
    <w:rsid w:val="009518A5"/>
    <w:rsid w:val="00951B35"/>
    <w:rsid w:val="009546F4"/>
    <w:rsid w:val="00957098"/>
    <w:rsid w:val="0096199D"/>
    <w:rsid w:val="0096221E"/>
    <w:rsid w:val="00962248"/>
    <w:rsid w:val="00963946"/>
    <w:rsid w:val="00965D76"/>
    <w:rsid w:val="009667B9"/>
    <w:rsid w:val="00970268"/>
    <w:rsid w:val="00970322"/>
    <w:rsid w:val="00972FA7"/>
    <w:rsid w:val="0097300C"/>
    <w:rsid w:val="0097317F"/>
    <w:rsid w:val="00973661"/>
    <w:rsid w:val="00974B57"/>
    <w:rsid w:val="0097595A"/>
    <w:rsid w:val="0097638B"/>
    <w:rsid w:val="00976C47"/>
    <w:rsid w:val="00983444"/>
    <w:rsid w:val="0098743A"/>
    <w:rsid w:val="00992872"/>
    <w:rsid w:val="00993CE1"/>
    <w:rsid w:val="00994C7E"/>
    <w:rsid w:val="00995455"/>
    <w:rsid w:val="009958FD"/>
    <w:rsid w:val="0099695B"/>
    <w:rsid w:val="009A0FBC"/>
    <w:rsid w:val="009A2517"/>
    <w:rsid w:val="009A4458"/>
    <w:rsid w:val="009A480C"/>
    <w:rsid w:val="009A57D7"/>
    <w:rsid w:val="009A6E68"/>
    <w:rsid w:val="009B0A1C"/>
    <w:rsid w:val="009B1011"/>
    <w:rsid w:val="009B1E1D"/>
    <w:rsid w:val="009B2348"/>
    <w:rsid w:val="009B5854"/>
    <w:rsid w:val="009B6548"/>
    <w:rsid w:val="009B7AA0"/>
    <w:rsid w:val="009C1A9C"/>
    <w:rsid w:val="009C359A"/>
    <w:rsid w:val="009C50EA"/>
    <w:rsid w:val="009C52D5"/>
    <w:rsid w:val="009C641A"/>
    <w:rsid w:val="009C643D"/>
    <w:rsid w:val="009D082E"/>
    <w:rsid w:val="009D0C85"/>
    <w:rsid w:val="009D1104"/>
    <w:rsid w:val="009D2895"/>
    <w:rsid w:val="009D3460"/>
    <w:rsid w:val="009D588F"/>
    <w:rsid w:val="009D6809"/>
    <w:rsid w:val="009E087D"/>
    <w:rsid w:val="009E4A75"/>
    <w:rsid w:val="009E4D38"/>
    <w:rsid w:val="009F0EAC"/>
    <w:rsid w:val="009F1CB1"/>
    <w:rsid w:val="009F2BE7"/>
    <w:rsid w:val="009F508D"/>
    <w:rsid w:val="00A00B48"/>
    <w:rsid w:val="00A01F0F"/>
    <w:rsid w:val="00A04395"/>
    <w:rsid w:val="00A04602"/>
    <w:rsid w:val="00A054F2"/>
    <w:rsid w:val="00A05FAA"/>
    <w:rsid w:val="00A069E7"/>
    <w:rsid w:val="00A07AAB"/>
    <w:rsid w:val="00A129AB"/>
    <w:rsid w:val="00A146BC"/>
    <w:rsid w:val="00A14739"/>
    <w:rsid w:val="00A15B39"/>
    <w:rsid w:val="00A1658F"/>
    <w:rsid w:val="00A16AE8"/>
    <w:rsid w:val="00A2003B"/>
    <w:rsid w:val="00A20784"/>
    <w:rsid w:val="00A22AD5"/>
    <w:rsid w:val="00A22BBB"/>
    <w:rsid w:val="00A230DD"/>
    <w:rsid w:val="00A24332"/>
    <w:rsid w:val="00A2454A"/>
    <w:rsid w:val="00A25939"/>
    <w:rsid w:val="00A26827"/>
    <w:rsid w:val="00A27D17"/>
    <w:rsid w:val="00A30AC0"/>
    <w:rsid w:val="00A3105E"/>
    <w:rsid w:val="00A31085"/>
    <w:rsid w:val="00A31D5F"/>
    <w:rsid w:val="00A31ED6"/>
    <w:rsid w:val="00A32E36"/>
    <w:rsid w:val="00A337B3"/>
    <w:rsid w:val="00A33B51"/>
    <w:rsid w:val="00A35A5C"/>
    <w:rsid w:val="00A36BBD"/>
    <w:rsid w:val="00A37CCE"/>
    <w:rsid w:val="00A40A7C"/>
    <w:rsid w:val="00A40E5A"/>
    <w:rsid w:val="00A41423"/>
    <w:rsid w:val="00A42764"/>
    <w:rsid w:val="00A4319C"/>
    <w:rsid w:val="00A4345C"/>
    <w:rsid w:val="00A43A37"/>
    <w:rsid w:val="00A43D6E"/>
    <w:rsid w:val="00A44B85"/>
    <w:rsid w:val="00A44C39"/>
    <w:rsid w:val="00A5048F"/>
    <w:rsid w:val="00A54C8B"/>
    <w:rsid w:val="00A579DE"/>
    <w:rsid w:val="00A634AD"/>
    <w:rsid w:val="00A64E2F"/>
    <w:rsid w:val="00A65150"/>
    <w:rsid w:val="00A66074"/>
    <w:rsid w:val="00A661A0"/>
    <w:rsid w:val="00A67686"/>
    <w:rsid w:val="00A70173"/>
    <w:rsid w:val="00A714BF"/>
    <w:rsid w:val="00A73454"/>
    <w:rsid w:val="00A73812"/>
    <w:rsid w:val="00A73B1D"/>
    <w:rsid w:val="00A75081"/>
    <w:rsid w:val="00A750DD"/>
    <w:rsid w:val="00A75689"/>
    <w:rsid w:val="00A75C37"/>
    <w:rsid w:val="00A76961"/>
    <w:rsid w:val="00A76C3C"/>
    <w:rsid w:val="00A80ABE"/>
    <w:rsid w:val="00A84116"/>
    <w:rsid w:val="00A84CCB"/>
    <w:rsid w:val="00A85052"/>
    <w:rsid w:val="00A87152"/>
    <w:rsid w:val="00A91013"/>
    <w:rsid w:val="00A91383"/>
    <w:rsid w:val="00A916D3"/>
    <w:rsid w:val="00A9234B"/>
    <w:rsid w:val="00A92FFC"/>
    <w:rsid w:val="00A9399F"/>
    <w:rsid w:val="00A9741F"/>
    <w:rsid w:val="00A976BF"/>
    <w:rsid w:val="00A97C97"/>
    <w:rsid w:val="00AA0100"/>
    <w:rsid w:val="00AA1264"/>
    <w:rsid w:val="00AA1382"/>
    <w:rsid w:val="00AA159E"/>
    <w:rsid w:val="00AA2CD0"/>
    <w:rsid w:val="00AA2D93"/>
    <w:rsid w:val="00AA3815"/>
    <w:rsid w:val="00AA4A08"/>
    <w:rsid w:val="00AA5330"/>
    <w:rsid w:val="00AA5AA8"/>
    <w:rsid w:val="00AA6FC1"/>
    <w:rsid w:val="00AB0274"/>
    <w:rsid w:val="00AB12B4"/>
    <w:rsid w:val="00AB2AC4"/>
    <w:rsid w:val="00AB2F98"/>
    <w:rsid w:val="00AB4707"/>
    <w:rsid w:val="00AB5C0A"/>
    <w:rsid w:val="00AB7FE6"/>
    <w:rsid w:val="00AC0B5E"/>
    <w:rsid w:val="00AC133B"/>
    <w:rsid w:val="00AC2166"/>
    <w:rsid w:val="00AC5D18"/>
    <w:rsid w:val="00AD0172"/>
    <w:rsid w:val="00AD03AE"/>
    <w:rsid w:val="00AD4048"/>
    <w:rsid w:val="00AD5C85"/>
    <w:rsid w:val="00AD6056"/>
    <w:rsid w:val="00AD7261"/>
    <w:rsid w:val="00AE06CF"/>
    <w:rsid w:val="00AE0844"/>
    <w:rsid w:val="00AE1640"/>
    <w:rsid w:val="00AE2AFA"/>
    <w:rsid w:val="00AE56FF"/>
    <w:rsid w:val="00AF0050"/>
    <w:rsid w:val="00AF0FBD"/>
    <w:rsid w:val="00AF2006"/>
    <w:rsid w:val="00AF27DF"/>
    <w:rsid w:val="00AF2DB1"/>
    <w:rsid w:val="00AF4F58"/>
    <w:rsid w:val="00AF4FD5"/>
    <w:rsid w:val="00AF5773"/>
    <w:rsid w:val="00AF59CD"/>
    <w:rsid w:val="00AF7E21"/>
    <w:rsid w:val="00B01231"/>
    <w:rsid w:val="00B02184"/>
    <w:rsid w:val="00B02E3E"/>
    <w:rsid w:val="00B0528D"/>
    <w:rsid w:val="00B0541E"/>
    <w:rsid w:val="00B079C3"/>
    <w:rsid w:val="00B115F3"/>
    <w:rsid w:val="00B11F1D"/>
    <w:rsid w:val="00B13892"/>
    <w:rsid w:val="00B14405"/>
    <w:rsid w:val="00B1638F"/>
    <w:rsid w:val="00B171B6"/>
    <w:rsid w:val="00B240C9"/>
    <w:rsid w:val="00B26546"/>
    <w:rsid w:val="00B301DD"/>
    <w:rsid w:val="00B305AE"/>
    <w:rsid w:val="00B30B09"/>
    <w:rsid w:val="00B30B2E"/>
    <w:rsid w:val="00B30DCC"/>
    <w:rsid w:val="00B3174E"/>
    <w:rsid w:val="00B3259F"/>
    <w:rsid w:val="00B33163"/>
    <w:rsid w:val="00B336F1"/>
    <w:rsid w:val="00B3425E"/>
    <w:rsid w:val="00B40F4F"/>
    <w:rsid w:val="00B41EBC"/>
    <w:rsid w:val="00B41FDF"/>
    <w:rsid w:val="00B45209"/>
    <w:rsid w:val="00B4543B"/>
    <w:rsid w:val="00B50D79"/>
    <w:rsid w:val="00B52EB9"/>
    <w:rsid w:val="00B5397E"/>
    <w:rsid w:val="00B540D2"/>
    <w:rsid w:val="00B548F4"/>
    <w:rsid w:val="00B5556A"/>
    <w:rsid w:val="00B5659C"/>
    <w:rsid w:val="00B57766"/>
    <w:rsid w:val="00B577C9"/>
    <w:rsid w:val="00B579C0"/>
    <w:rsid w:val="00B579EA"/>
    <w:rsid w:val="00B609AA"/>
    <w:rsid w:val="00B62544"/>
    <w:rsid w:val="00B63B81"/>
    <w:rsid w:val="00B70AB7"/>
    <w:rsid w:val="00B70D73"/>
    <w:rsid w:val="00B718D8"/>
    <w:rsid w:val="00B7344F"/>
    <w:rsid w:val="00B73FA4"/>
    <w:rsid w:val="00B743B2"/>
    <w:rsid w:val="00B7498C"/>
    <w:rsid w:val="00B7519B"/>
    <w:rsid w:val="00B758CD"/>
    <w:rsid w:val="00B77251"/>
    <w:rsid w:val="00B82CE2"/>
    <w:rsid w:val="00B867B2"/>
    <w:rsid w:val="00B92B39"/>
    <w:rsid w:val="00B96BEF"/>
    <w:rsid w:val="00B96FCF"/>
    <w:rsid w:val="00BA1A58"/>
    <w:rsid w:val="00BA5A7D"/>
    <w:rsid w:val="00BA63A3"/>
    <w:rsid w:val="00BA73BB"/>
    <w:rsid w:val="00BA7E71"/>
    <w:rsid w:val="00BA7FD3"/>
    <w:rsid w:val="00BB17C1"/>
    <w:rsid w:val="00BB180D"/>
    <w:rsid w:val="00BB24B0"/>
    <w:rsid w:val="00BB24FA"/>
    <w:rsid w:val="00BB2B70"/>
    <w:rsid w:val="00BB463B"/>
    <w:rsid w:val="00BB5E3A"/>
    <w:rsid w:val="00BC27D4"/>
    <w:rsid w:val="00BC4F99"/>
    <w:rsid w:val="00BC6E86"/>
    <w:rsid w:val="00BC7E96"/>
    <w:rsid w:val="00BD1B1B"/>
    <w:rsid w:val="00BD3256"/>
    <w:rsid w:val="00BD3782"/>
    <w:rsid w:val="00BD44C2"/>
    <w:rsid w:val="00BD4DD1"/>
    <w:rsid w:val="00BD7212"/>
    <w:rsid w:val="00BE0B12"/>
    <w:rsid w:val="00BE2191"/>
    <w:rsid w:val="00BE4DE7"/>
    <w:rsid w:val="00BE5984"/>
    <w:rsid w:val="00BE780E"/>
    <w:rsid w:val="00BF0294"/>
    <w:rsid w:val="00BF040A"/>
    <w:rsid w:val="00BF1FB0"/>
    <w:rsid w:val="00BF2128"/>
    <w:rsid w:val="00BF2342"/>
    <w:rsid w:val="00BF2833"/>
    <w:rsid w:val="00BF3C47"/>
    <w:rsid w:val="00BF42B0"/>
    <w:rsid w:val="00BF608D"/>
    <w:rsid w:val="00BF7DEA"/>
    <w:rsid w:val="00C001B3"/>
    <w:rsid w:val="00C0240D"/>
    <w:rsid w:val="00C0512B"/>
    <w:rsid w:val="00C054D0"/>
    <w:rsid w:val="00C05526"/>
    <w:rsid w:val="00C063D7"/>
    <w:rsid w:val="00C06470"/>
    <w:rsid w:val="00C1101E"/>
    <w:rsid w:val="00C1140A"/>
    <w:rsid w:val="00C13ACD"/>
    <w:rsid w:val="00C16711"/>
    <w:rsid w:val="00C20001"/>
    <w:rsid w:val="00C202A7"/>
    <w:rsid w:val="00C22749"/>
    <w:rsid w:val="00C22ACB"/>
    <w:rsid w:val="00C24785"/>
    <w:rsid w:val="00C2513D"/>
    <w:rsid w:val="00C25B7D"/>
    <w:rsid w:val="00C26EAC"/>
    <w:rsid w:val="00C27F12"/>
    <w:rsid w:val="00C30785"/>
    <w:rsid w:val="00C331E3"/>
    <w:rsid w:val="00C33288"/>
    <w:rsid w:val="00C348AF"/>
    <w:rsid w:val="00C35DE2"/>
    <w:rsid w:val="00C456C1"/>
    <w:rsid w:val="00C53425"/>
    <w:rsid w:val="00C53DDA"/>
    <w:rsid w:val="00C53FD6"/>
    <w:rsid w:val="00C54179"/>
    <w:rsid w:val="00C545DE"/>
    <w:rsid w:val="00C5508A"/>
    <w:rsid w:val="00C56626"/>
    <w:rsid w:val="00C574DD"/>
    <w:rsid w:val="00C57949"/>
    <w:rsid w:val="00C57D4A"/>
    <w:rsid w:val="00C601A9"/>
    <w:rsid w:val="00C6078A"/>
    <w:rsid w:val="00C61CCF"/>
    <w:rsid w:val="00C6223E"/>
    <w:rsid w:val="00C65036"/>
    <w:rsid w:val="00C6698C"/>
    <w:rsid w:val="00C70B1A"/>
    <w:rsid w:val="00C7126D"/>
    <w:rsid w:val="00C723CD"/>
    <w:rsid w:val="00C7302C"/>
    <w:rsid w:val="00C754EA"/>
    <w:rsid w:val="00C75F3C"/>
    <w:rsid w:val="00C76108"/>
    <w:rsid w:val="00C77078"/>
    <w:rsid w:val="00C82518"/>
    <w:rsid w:val="00C82CFD"/>
    <w:rsid w:val="00C82F3C"/>
    <w:rsid w:val="00C8339D"/>
    <w:rsid w:val="00C84A5D"/>
    <w:rsid w:val="00C857EE"/>
    <w:rsid w:val="00C90AF3"/>
    <w:rsid w:val="00C91DE1"/>
    <w:rsid w:val="00C92F71"/>
    <w:rsid w:val="00C93099"/>
    <w:rsid w:val="00C93CAE"/>
    <w:rsid w:val="00C93E2A"/>
    <w:rsid w:val="00C9549C"/>
    <w:rsid w:val="00C97377"/>
    <w:rsid w:val="00C976E9"/>
    <w:rsid w:val="00CA0FBA"/>
    <w:rsid w:val="00CA14D6"/>
    <w:rsid w:val="00CA1C01"/>
    <w:rsid w:val="00CA38F3"/>
    <w:rsid w:val="00CA4ABE"/>
    <w:rsid w:val="00CA4C84"/>
    <w:rsid w:val="00CA5071"/>
    <w:rsid w:val="00CA7358"/>
    <w:rsid w:val="00CA768A"/>
    <w:rsid w:val="00CA7A35"/>
    <w:rsid w:val="00CB155E"/>
    <w:rsid w:val="00CB2E33"/>
    <w:rsid w:val="00CB52E2"/>
    <w:rsid w:val="00CB5AC1"/>
    <w:rsid w:val="00CC5A62"/>
    <w:rsid w:val="00CC714B"/>
    <w:rsid w:val="00CD0A84"/>
    <w:rsid w:val="00CD186D"/>
    <w:rsid w:val="00CD18AD"/>
    <w:rsid w:val="00CD1C55"/>
    <w:rsid w:val="00CD33D8"/>
    <w:rsid w:val="00CD480F"/>
    <w:rsid w:val="00CD4986"/>
    <w:rsid w:val="00CD65DD"/>
    <w:rsid w:val="00CD7716"/>
    <w:rsid w:val="00CE31F0"/>
    <w:rsid w:val="00CE42DF"/>
    <w:rsid w:val="00CE6973"/>
    <w:rsid w:val="00CE71AE"/>
    <w:rsid w:val="00CF5C1C"/>
    <w:rsid w:val="00CF64A1"/>
    <w:rsid w:val="00CF7609"/>
    <w:rsid w:val="00CF7E3C"/>
    <w:rsid w:val="00D0143B"/>
    <w:rsid w:val="00D024DF"/>
    <w:rsid w:val="00D035DD"/>
    <w:rsid w:val="00D037E1"/>
    <w:rsid w:val="00D0480F"/>
    <w:rsid w:val="00D04C06"/>
    <w:rsid w:val="00D05A5B"/>
    <w:rsid w:val="00D05BAE"/>
    <w:rsid w:val="00D1021B"/>
    <w:rsid w:val="00D10EDA"/>
    <w:rsid w:val="00D10F96"/>
    <w:rsid w:val="00D11E82"/>
    <w:rsid w:val="00D13A93"/>
    <w:rsid w:val="00D13D6D"/>
    <w:rsid w:val="00D1531A"/>
    <w:rsid w:val="00D157C4"/>
    <w:rsid w:val="00D16FA4"/>
    <w:rsid w:val="00D17A7E"/>
    <w:rsid w:val="00D2247A"/>
    <w:rsid w:val="00D224DA"/>
    <w:rsid w:val="00D23A45"/>
    <w:rsid w:val="00D24F47"/>
    <w:rsid w:val="00D27634"/>
    <w:rsid w:val="00D310F0"/>
    <w:rsid w:val="00D31FFA"/>
    <w:rsid w:val="00D35480"/>
    <w:rsid w:val="00D418A3"/>
    <w:rsid w:val="00D43516"/>
    <w:rsid w:val="00D44A55"/>
    <w:rsid w:val="00D47A50"/>
    <w:rsid w:val="00D515DF"/>
    <w:rsid w:val="00D51719"/>
    <w:rsid w:val="00D51F33"/>
    <w:rsid w:val="00D51F9B"/>
    <w:rsid w:val="00D530E1"/>
    <w:rsid w:val="00D53247"/>
    <w:rsid w:val="00D53E11"/>
    <w:rsid w:val="00D545BD"/>
    <w:rsid w:val="00D55D38"/>
    <w:rsid w:val="00D567D5"/>
    <w:rsid w:val="00D60C46"/>
    <w:rsid w:val="00D60F2D"/>
    <w:rsid w:val="00D614F3"/>
    <w:rsid w:val="00D615FC"/>
    <w:rsid w:val="00D64BB8"/>
    <w:rsid w:val="00D64DD2"/>
    <w:rsid w:val="00D6523E"/>
    <w:rsid w:val="00D7123A"/>
    <w:rsid w:val="00D72B6F"/>
    <w:rsid w:val="00D74E45"/>
    <w:rsid w:val="00D7620F"/>
    <w:rsid w:val="00D81D0C"/>
    <w:rsid w:val="00D82DC8"/>
    <w:rsid w:val="00D831DC"/>
    <w:rsid w:val="00D84BA1"/>
    <w:rsid w:val="00D850F8"/>
    <w:rsid w:val="00D8569B"/>
    <w:rsid w:val="00D85942"/>
    <w:rsid w:val="00D87BA2"/>
    <w:rsid w:val="00D93ABB"/>
    <w:rsid w:val="00D95F33"/>
    <w:rsid w:val="00D96391"/>
    <w:rsid w:val="00D96F1C"/>
    <w:rsid w:val="00DA367A"/>
    <w:rsid w:val="00DA59D3"/>
    <w:rsid w:val="00DB024C"/>
    <w:rsid w:val="00DB03D6"/>
    <w:rsid w:val="00DB22E6"/>
    <w:rsid w:val="00DB2C89"/>
    <w:rsid w:val="00DB49BE"/>
    <w:rsid w:val="00DB50A8"/>
    <w:rsid w:val="00DB578B"/>
    <w:rsid w:val="00DB5CFC"/>
    <w:rsid w:val="00DB7941"/>
    <w:rsid w:val="00DB7FCC"/>
    <w:rsid w:val="00DC028D"/>
    <w:rsid w:val="00DC03DE"/>
    <w:rsid w:val="00DC03EF"/>
    <w:rsid w:val="00DC12C3"/>
    <w:rsid w:val="00DC139A"/>
    <w:rsid w:val="00DC1DA0"/>
    <w:rsid w:val="00DC23AF"/>
    <w:rsid w:val="00DC27B9"/>
    <w:rsid w:val="00DC47BF"/>
    <w:rsid w:val="00DC639E"/>
    <w:rsid w:val="00DC6E55"/>
    <w:rsid w:val="00DC6F92"/>
    <w:rsid w:val="00DD0CEA"/>
    <w:rsid w:val="00DD1DA3"/>
    <w:rsid w:val="00DD5E22"/>
    <w:rsid w:val="00DD6C9D"/>
    <w:rsid w:val="00DD7C1B"/>
    <w:rsid w:val="00DE227A"/>
    <w:rsid w:val="00DE26DD"/>
    <w:rsid w:val="00DE3B72"/>
    <w:rsid w:val="00DE42BD"/>
    <w:rsid w:val="00DE56CA"/>
    <w:rsid w:val="00DE5A9F"/>
    <w:rsid w:val="00DE5D83"/>
    <w:rsid w:val="00DE6E3E"/>
    <w:rsid w:val="00DE7969"/>
    <w:rsid w:val="00DF08A8"/>
    <w:rsid w:val="00DF0EB2"/>
    <w:rsid w:val="00DF1B73"/>
    <w:rsid w:val="00DF1E1A"/>
    <w:rsid w:val="00DF2541"/>
    <w:rsid w:val="00DF30F6"/>
    <w:rsid w:val="00DF4508"/>
    <w:rsid w:val="00DF5308"/>
    <w:rsid w:val="00DF5778"/>
    <w:rsid w:val="00DF5F73"/>
    <w:rsid w:val="00DF69A0"/>
    <w:rsid w:val="00E041EA"/>
    <w:rsid w:val="00E0472E"/>
    <w:rsid w:val="00E04CB3"/>
    <w:rsid w:val="00E07012"/>
    <w:rsid w:val="00E074C6"/>
    <w:rsid w:val="00E07DE7"/>
    <w:rsid w:val="00E10D13"/>
    <w:rsid w:val="00E10FBE"/>
    <w:rsid w:val="00E117A3"/>
    <w:rsid w:val="00E11E99"/>
    <w:rsid w:val="00E14FBD"/>
    <w:rsid w:val="00E16D3F"/>
    <w:rsid w:val="00E1749D"/>
    <w:rsid w:val="00E17C0D"/>
    <w:rsid w:val="00E22500"/>
    <w:rsid w:val="00E26137"/>
    <w:rsid w:val="00E2639A"/>
    <w:rsid w:val="00E276BA"/>
    <w:rsid w:val="00E30471"/>
    <w:rsid w:val="00E308F7"/>
    <w:rsid w:val="00E3341D"/>
    <w:rsid w:val="00E33707"/>
    <w:rsid w:val="00E34597"/>
    <w:rsid w:val="00E36541"/>
    <w:rsid w:val="00E36632"/>
    <w:rsid w:val="00E37050"/>
    <w:rsid w:val="00E37326"/>
    <w:rsid w:val="00E40B5B"/>
    <w:rsid w:val="00E40E6B"/>
    <w:rsid w:val="00E414B0"/>
    <w:rsid w:val="00E4386E"/>
    <w:rsid w:val="00E448E4"/>
    <w:rsid w:val="00E450B1"/>
    <w:rsid w:val="00E4520C"/>
    <w:rsid w:val="00E45F99"/>
    <w:rsid w:val="00E46A11"/>
    <w:rsid w:val="00E479B5"/>
    <w:rsid w:val="00E50732"/>
    <w:rsid w:val="00E510FB"/>
    <w:rsid w:val="00E518DC"/>
    <w:rsid w:val="00E54032"/>
    <w:rsid w:val="00E541B6"/>
    <w:rsid w:val="00E55A2B"/>
    <w:rsid w:val="00E57DE3"/>
    <w:rsid w:val="00E70C5A"/>
    <w:rsid w:val="00E71225"/>
    <w:rsid w:val="00E720B4"/>
    <w:rsid w:val="00E72183"/>
    <w:rsid w:val="00E74390"/>
    <w:rsid w:val="00E75650"/>
    <w:rsid w:val="00E77094"/>
    <w:rsid w:val="00E84428"/>
    <w:rsid w:val="00E84D75"/>
    <w:rsid w:val="00E9067C"/>
    <w:rsid w:val="00E90CDC"/>
    <w:rsid w:val="00E937EA"/>
    <w:rsid w:val="00E94BB3"/>
    <w:rsid w:val="00E9610F"/>
    <w:rsid w:val="00E96263"/>
    <w:rsid w:val="00E970D7"/>
    <w:rsid w:val="00EA0974"/>
    <w:rsid w:val="00EA17F4"/>
    <w:rsid w:val="00EA297F"/>
    <w:rsid w:val="00EA302B"/>
    <w:rsid w:val="00EA40A5"/>
    <w:rsid w:val="00EA4A7E"/>
    <w:rsid w:val="00EA5775"/>
    <w:rsid w:val="00EA6929"/>
    <w:rsid w:val="00EA787D"/>
    <w:rsid w:val="00EA7A59"/>
    <w:rsid w:val="00EA7FCD"/>
    <w:rsid w:val="00EB05FA"/>
    <w:rsid w:val="00EB0797"/>
    <w:rsid w:val="00EB0B89"/>
    <w:rsid w:val="00EB1AC1"/>
    <w:rsid w:val="00EB3E88"/>
    <w:rsid w:val="00EB7078"/>
    <w:rsid w:val="00EC11AC"/>
    <w:rsid w:val="00EC2671"/>
    <w:rsid w:val="00EC490F"/>
    <w:rsid w:val="00EC5CA9"/>
    <w:rsid w:val="00EC75AD"/>
    <w:rsid w:val="00EC7EB5"/>
    <w:rsid w:val="00ED0E52"/>
    <w:rsid w:val="00ED0EB3"/>
    <w:rsid w:val="00ED0F39"/>
    <w:rsid w:val="00ED1220"/>
    <w:rsid w:val="00ED2905"/>
    <w:rsid w:val="00ED3AC5"/>
    <w:rsid w:val="00ED3B7C"/>
    <w:rsid w:val="00ED41C5"/>
    <w:rsid w:val="00ED498E"/>
    <w:rsid w:val="00ED4F4B"/>
    <w:rsid w:val="00ED5168"/>
    <w:rsid w:val="00ED56E8"/>
    <w:rsid w:val="00EE00E3"/>
    <w:rsid w:val="00EE2F34"/>
    <w:rsid w:val="00EE3555"/>
    <w:rsid w:val="00EE5A54"/>
    <w:rsid w:val="00EE60FF"/>
    <w:rsid w:val="00EE6CEC"/>
    <w:rsid w:val="00EE70A8"/>
    <w:rsid w:val="00EE79D1"/>
    <w:rsid w:val="00EE7BBE"/>
    <w:rsid w:val="00EE7EE9"/>
    <w:rsid w:val="00EF056F"/>
    <w:rsid w:val="00EF0825"/>
    <w:rsid w:val="00EF1388"/>
    <w:rsid w:val="00EF190A"/>
    <w:rsid w:val="00EF1CE1"/>
    <w:rsid w:val="00EF2417"/>
    <w:rsid w:val="00EF3652"/>
    <w:rsid w:val="00EF475E"/>
    <w:rsid w:val="00EF50A0"/>
    <w:rsid w:val="00EF519F"/>
    <w:rsid w:val="00EF5763"/>
    <w:rsid w:val="00EF5845"/>
    <w:rsid w:val="00EF58D6"/>
    <w:rsid w:val="00EF68F8"/>
    <w:rsid w:val="00EF6CC3"/>
    <w:rsid w:val="00F01A6A"/>
    <w:rsid w:val="00F01A8A"/>
    <w:rsid w:val="00F02370"/>
    <w:rsid w:val="00F02F55"/>
    <w:rsid w:val="00F04982"/>
    <w:rsid w:val="00F049C1"/>
    <w:rsid w:val="00F056BA"/>
    <w:rsid w:val="00F056FC"/>
    <w:rsid w:val="00F06856"/>
    <w:rsid w:val="00F07E54"/>
    <w:rsid w:val="00F07E7B"/>
    <w:rsid w:val="00F116F5"/>
    <w:rsid w:val="00F1344D"/>
    <w:rsid w:val="00F13AD3"/>
    <w:rsid w:val="00F16074"/>
    <w:rsid w:val="00F16665"/>
    <w:rsid w:val="00F22315"/>
    <w:rsid w:val="00F24245"/>
    <w:rsid w:val="00F26D39"/>
    <w:rsid w:val="00F300E0"/>
    <w:rsid w:val="00F31A54"/>
    <w:rsid w:val="00F320FC"/>
    <w:rsid w:val="00F32104"/>
    <w:rsid w:val="00F32786"/>
    <w:rsid w:val="00F33762"/>
    <w:rsid w:val="00F33945"/>
    <w:rsid w:val="00F33BD8"/>
    <w:rsid w:val="00F346F1"/>
    <w:rsid w:val="00F34ADF"/>
    <w:rsid w:val="00F358BF"/>
    <w:rsid w:val="00F40405"/>
    <w:rsid w:val="00F40853"/>
    <w:rsid w:val="00F40AE4"/>
    <w:rsid w:val="00F42225"/>
    <w:rsid w:val="00F42E46"/>
    <w:rsid w:val="00F43AC2"/>
    <w:rsid w:val="00F44A9C"/>
    <w:rsid w:val="00F4731F"/>
    <w:rsid w:val="00F4754D"/>
    <w:rsid w:val="00F47BCA"/>
    <w:rsid w:val="00F52309"/>
    <w:rsid w:val="00F5243F"/>
    <w:rsid w:val="00F530B2"/>
    <w:rsid w:val="00F535A6"/>
    <w:rsid w:val="00F54290"/>
    <w:rsid w:val="00F557E8"/>
    <w:rsid w:val="00F55A50"/>
    <w:rsid w:val="00F56AE5"/>
    <w:rsid w:val="00F6209A"/>
    <w:rsid w:val="00F62B47"/>
    <w:rsid w:val="00F63BF3"/>
    <w:rsid w:val="00F65925"/>
    <w:rsid w:val="00F66D2F"/>
    <w:rsid w:val="00F70736"/>
    <w:rsid w:val="00F71BB7"/>
    <w:rsid w:val="00F71F9D"/>
    <w:rsid w:val="00F779BA"/>
    <w:rsid w:val="00F8091B"/>
    <w:rsid w:val="00F80920"/>
    <w:rsid w:val="00F81E05"/>
    <w:rsid w:val="00F82986"/>
    <w:rsid w:val="00F83712"/>
    <w:rsid w:val="00F838B2"/>
    <w:rsid w:val="00F9095B"/>
    <w:rsid w:val="00F91159"/>
    <w:rsid w:val="00F92C17"/>
    <w:rsid w:val="00F94574"/>
    <w:rsid w:val="00F94E87"/>
    <w:rsid w:val="00F956F9"/>
    <w:rsid w:val="00F95BC5"/>
    <w:rsid w:val="00F96059"/>
    <w:rsid w:val="00FA3902"/>
    <w:rsid w:val="00FA3A92"/>
    <w:rsid w:val="00FA3B80"/>
    <w:rsid w:val="00FA3CCC"/>
    <w:rsid w:val="00FA4249"/>
    <w:rsid w:val="00FA65FA"/>
    <w:rsid w:val="00FA6F42"/>
    <w:rsid w:val="00FB0475"/>
    <w:rsid w:val="00FB1082"/>
    <w:rsid w:val="00FB1449"/>
    <w:rsid w:val="00FB158B"/>
    <w:rsid w:val="00FB1A5F"/>
    <w:rsid w:val="00FB3C24"/>
    <w:rsid w:val="00FB4E7D"/>
    <w:rsid w:val="00FC0216"/>
    <w:rsid w:val="00FC0C42"/>
    <w:rsid w:val="00FC15E3"/>
    <w:rsid w:val="00FC15E7"/>
    <w:rsid w:val="00FC2EF6"/>
    <w:rsid w:val="00FC410F"/>
    <w:rsid w:val="00FC6294"/>
    <w:rsid w:val="00FC6BF3"/>
    <w:rsid w:val="00FD4283"/>
    <w:rsid w:val="00FD5F66"/>
    <w:rsid w:val="00FD7A70"/>
    <w:rsid w:val="00FE0A1F"/>
    <w:rsid w:val="00FE347B"/>
    <w:rsid w:val="00FE39C2"/>
    <w:rsid w:val="00FE3FCD"/>
    <w:rsid w:val="00FE456E"/>
    <w:rsid w:val="00FE47C7"/>
    <w:rsid w:val="00FE4F4F"/>
    <w:rsid w:val="00FE5C3A"/>
    <w:rsid w:val="00FE68DE"/>
    <w:rsid w:val="00FE6ED7"/>
    <w:rsid w:val="00FE7989"/>
    <w:rsid w:val="00FF03CB"/>
    <w:rsid w:val="00FF364D"/>
    <w:rsid w:val="00FF641C"/>
    <w:rsid w:val="00FF6A71"/>
    <w:rsid w:val="00FF6CA2"/>
    <w:rsid w:val="1B9721F6"/>
    <w:rsid w:val="2AA01040"/>
    <w:rsid w:val="3B4109B1"/>
    <w:rsid w:val="485DF38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4E7145"/>
  <w15:chartTrackingRefBased/>
  <w15:docId w15:val="{BC6AF62E-7467-4D29-9BD4-521E8D443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qFormat="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655C"/>
    <w:pPr>
      <w:spacing w:before="120" w:after="200" w:line="300" w:lineRule="auto"/>
    </w:pPr>
    <w:rPr>
      <w:rFonts w:eastAsia="Calibri" w:cs="Arial"/>
      <w:color w:val="262626" w:themeColor="text1" w:themeTint="D9"/>
      <w:sz w:val="18"/>
    </w:rPr>
  </w:style>
  <w:style w:type="paragraph" w:styleId="Heading1">
    <w:name w:val="heading 1"/>
    <w:next w:val="Normal"/>
    <w:link w:val="Heading1Char"/>
    <w:uiPriority w:val="9"/>
    <w:qFormat/>
    <w:rsid w:val="00A20784"/>
    <w:pPr>
      <w:keepNext/>
      <w:keepLines/>
      <w:pBdr>
        <w:bottom w:val="single" w:sz="4" w:space="8" w:color="FFC22F"/>
      </w:pBdr>
      <w:spacing w:before="400" w:after="240" w:line="240" w:lineRule="auto"/>
      <w:outlineLvl w:val="0"/>
    </w:pPr>
    <w:rPr>
      <w:rFonts w:eastAsiaTheme="majorEastAsia" w:cs="Times New Roman (Headings CS)"/>
      <w:b/>
      <w:color w:val="BD0934"/>
      <w:sz w:val="32"/>
      <w:szCs w:val="36"/>
    </w:rPr>
  </w:style>
  <w:style w:type="paragraph" w:styleId="Heading2">
    <w:name w:val="heading 2"/>
    <w:next w:val="Normal"/>
    <w:link w:val="Heading2Char"/>
    <w:uiPriority w:val="9"/>
    <w:unhideWhenUsed/>
    <w:qFormat/>
    <w:rsid w:val="00A20784"/>
    <w:pPr>
      <w:keepNext/>
      <w:keepLines/>
      <w:spacing w:before="160" w:after="0" w:line="240" w:lineRule="auto"/>
      <w:outlineLvl w:val="1"/>
    </w:pPr>
    <w:rPr>
      <w:rFonts w:eastAsiaTheme="majorEastAsia" w:cs="Times New Roman (Headings CS)"/>
      <w:b/>
      <w:caps/>
      <w:color w:val="262626" w:themeColor="text1" w:themeTint="D9"/>
      <w:sz w:val="20"/>
      <w:szCs w:val="28"/>
    </w:rPr>
  </w:style>
  <w:style w:type="paragraph" w:styleId="Heading3">
    <w:name w:val="heading 3"/>
    <w:basedOn w:val="Normal"/>
    <w:next w:val="Normal"/>
    <w:link w:val="Heading3Char"/>
    <w:uiPriority w:val="9"/>
    <w:unhideWhenUsed/>
    <w:qFormat/>
    <w:rsid w:val="00A20784"/>
    <w:pPr>
      <w:spacing w:before="240" w:after="120"/>
      <w:outlineLvl w:val="2"/>
    </w:pPr>
    <w:rPr>
      <w:b/>
      <w:szCs w:val="18"/>
    </w:rPr>
  </w:style>
  <w:style w:type="paragraph" w:styleId="Heading4">
    <w:name w:val="heading 4"/>
    <w:basedOn w:val="Heading3"/>
    <w:next w:val="Normal"/>
    <w:link w:val="Heading4Char"/>
    <w:uiPriority w:val="9"/>
    <w:unhideWhenUsed/>
    <w:rsid w:val="00A25939"/>
    <w:pPr>
      <w:outlineLvl w:val="3"/>
    </w:pPr>
    <w:rPr>
      <w:color w:val="FFFFFF" w:themeColor="background1"/>
    </w:rPr>
  </w:style>
  <w:style w:type="paragraph" w:styleId="Heading5">
    <w:name w:val="heading 5"/>
    <w:basedOn w:val="Heading4"/>
    <w:next w:val="Normal"/>
    <w:link w:val="Heading5Char"/>
    <w:uiPriority w:val="9"/>
    <w:unhideWhenUsed/>
    <w:rsid w:val="00FB3C24"/>
    <w:pPr>
      <w:outlineLvl w:val="4"/>
    </w:pPr>
  </w:style>
  <w:style w:type="paragraph" w:styleId="Heading6">
    <w:name w:val="heading 6"/>
    <w:basedOn w:val="Heading5"/>
    <w:next w:val="Normal"/>
    <w:link w:val="Heading6Char"/>
    <w:uiPriority w:val="9"/>
    <w:unhideWhenUsed/>
    <w:rsid w:val="00FB3C24"/>
    <w:pPr>
      <w:outlineLvl w:val="5"/>
    </w:pPr>
  </w:style>
  <w:style w:type="paragraph" w:styleId="Heading7">
    <w:name w:val="heading 7"/>
    <w:basedOn w:val="Heading6"/>
    <w:next w:val="Normal"/>
    <w:link w:val="Heading7Char"/>
    <w:uiPriority w:val="9"/>
    <w:unhideWhenUsed/>
    <w:rsid w:val="00FB3C24"/>
    <w:pPr>
      <w:outlineLvl w:val="6"/>
    </w:pPr>
  </w:style>
  <w:style w:type="paragraph" w:styleId="Heading8">
    <w:name w:val="heading 8"/>
    <w:basedOn w:val="Heading7"/>
    <w:next w:val="Normal"/>
    <w:link w:val="Heading8Char"/>
    <w:uiPriority w:val="9"/>
    <w:unhideWhenUsed/>
    <w:rsid w:val="00FB3C24"/>
    <w:pPr>
      <w:outlineLvl w:val="7"/>
    </w:pPr>
  </w:style>
  <w:style w:type="paragraph" w:styleId="Heading9">
    <w:name w:val="heading 9"/>
    <w:basedOn w:val="Heading8"/>
    <w:next w:val="Normal"/>
    <w:link w:val="Heading9Char"/>
    <w:uiPriority w:val="9"/>
    <w:unhideWhenUsed/>
    <w:rsid w:val="00FB3C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4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45F9"/>
  </w:style>
  <w:style w:type="paragraph" w:styleId="Footer">
    <w:name w:val="footer"/>
    <w:basedOn w:val="Normal"/>
    <w:link w:val="FooterChar"/>
    <w:uiPriority w:val="99"/>
    <w:unhideWhenUsed/>
    <w:qFormat/>
    <w:rsid w:val="001D259F"/>
    <w:pPr>
      <w:tabs>
        <w:tab w:val="center" w:pos="4680"/>
        <w:tab w:val="right" w:pos="9360"/>
      </w:tabs>
      <w:spacing w:after="0" w:line="240" w:lineRule="auto"/>
      <w:jc w:val="both"/>
    </w:pPr>
    <w:rPr>
      <w:sz w:val="15"/>
    </w:rPr>
  </w:style>
  <w:style w:type="character" w:customStyle="1" w:styleId="FooterChar">
    <w:name w:val="Footer Char"/>
    <w:basedOn w:val="DefaultParagraphFont"/>
    <w:link w:val="Footer"/>
    <w:uiPriority w:val="99"/>
    <w:rsid w:val="006645F9"/>
    <w:rPr>
      <w:rFonts w:ascii="Lato" w:eastAsia="Calibri" w:hAnsi="Lato" w:cs="Arial"/>
      <w:color w:val="404040"/>
      <w:sz w:val="15"/>
    </w:rPr>
  </w:style>
  <w:style w:type="paragraph" w:styleId="CommentText">
    <w:name w:val="annotation text"/>
    <w:basedOn w:val="Normal"/>
    <w:link w:val="CommentTextChar"/>
    <w:uiPriority w:val="99"/>
    <w:unhideWhenUsed/>
    <w:rsid w:val="007A1FA2"/>
    <w:pPr>
      <w:spacing w:line="240" w:lineRule="auto"/>
    </w:pPr>
    <w:rPr>
      <w:szCs w:val="20"/>
    </w:rPr>
  </w:style>
  <w:style w:type="character" w:customStyle="1" w:styleId="CommentTextChar">
    <w:name w:val="Comment Text Char"/>
    <w:basedOn w:val="DefaultParagraphFont"/>
    <w:link w:val="CommentText"/>
    <w:uiPriority w:val="99"/>
    <w:rsid w:val="007A1FA2"/>
    <w:rPr>
      <w:rFonts w:ascii="Lato" w:eastAsia="Calibri" w:hAnsi="Lato" w:cs="Arial"/>
      <w:color w:val="404040"/>
      <w:sz w:val="20"/>
      <w:szCs w:val="20"/>
    </w:rPr>
  </w:style>
  <w:style w:type="character" w:styleId="CommentReference">
    <w:name w:val="annotation reference"/>
    <w:basedOn w:val="DefaultParagraphFont"/>
    <w:uiPriority w:val="99"/>
    <w:semiHidden/>
    <w:unhideWhenUsed/>
    <w:rsid w:val="007A1FA2"/>
    <w:rPr>
      <w:sz w:val="16"/>
      <w:szCs w:val="16"/>
    </w:rPr>
  </w:style>
  <w:style w:type="table" w:styleId="GridTable4-Accent1">
    <w:name w:val="Grid Table 4 Accent 1"/>
    <w:basedOn w:val="TableNormal"/>
    <w:uiPriority w:val="49"/>
    <w:rsid w:val="0086483F"/>
    <w:pPr>
      <w:spacing w:after="0" w:line="240" w:lineRule="auto"/>
    </w:pPr>
    <w:rPr>
      <w:rFonts w:ascii="Lato" w:eastAsia="Times New Roman" w:hAnsi="Lato" w:cs="Times New Roman"/>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MediumShading1-Accent1">
    <w:name w:val="Medium Shading 1 Accent 1"/>
    <w:basedOn w:val="TableNormal"/>
    <w:uiPriority w:val="63"/>
    <w:rsid w:val="001C7E05"/>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A20784"/>
    <w:rPr>
      <w:rFonts w:eastAsiaTheme="majorEastAsia" w:cs="Times New Roman (Headings CS)"/>
      <w:b/>
      <w:color w:val="BD0934"/>
      <w:sz w:val="32"/>
      <w:szCs w:val="36"/>
    </w:rPr>
  </w:style>
  <w:style w:type="character" w:customStyle="1" w:styleId="Heading2Char">
    <w:name w:val="Heading 2 Char"/>
    <w:basedOn w:val="DefaultParagraphFont"/>
    <w:link w:val="Heading2"/>
    <w:uiPriority w:val="9"/>
    <w:rsid w:val="00A20784"/>
    <w:rPr>
      <w:rFonts w:eastAsiaTheme="majorEastAsia" w:cs="Times New Roman (Headings CS)"/>
      <w:b/>
      <w:caps/>
      <w:color w:val="262626" w:themeColor="text1" w:themeTint="D9"/>
      <w:sz w:val="20"/>
      <w:szCs w:val="28"/>
    </w:rPr>
  </w:style>
  <w:style w:type="character" w:customStyle="1" w:styleId="Heading3Char">
    <w:name w:val="Heading 3 Char"/>
    <w:basedOn w:val="DefaultParagraphFont"/>
    <w:link w:val="Heading3"/>
    <w:uiPriority w:val="9"/>
    <w:rsid w:val="00A20784"/>
    <w:rPr>
      <w:rFonts w:eastAsia="Calibri" w:cs="Arial"/>
      <w:b/>
      <w:color w:val="262626" w:themeColor="text1" w:themeTint="D9"/>
      <w:sz w:val="18"/>
      <w:szCs w:val="18"/>
    </w:rPr>
  </w:style>
  <w:style w:type="character" w:customStyle="1" w:styleId="Heading4Char">
    <w:name w:val="Heading 4 Char"/>
    <w:basedOn w:val="DefaultParagraphFont"/>
    <w:link w:val="Heading4"/>
    <w:uiPriority w:val="9"/>
    <w:rsid w:val="00A25939"/>
    <w:rPr>
      <w:rFonts w:ascii="Montserrat SemiBold" w:eastAsia="Calibri" w:hAnsi="Montserrat SemiBold" w:cs="Arial"/>
      <w:b/>
      <w:color w:val="FFFFFF" w:themeColor="background1"/>
      <w:sz w:val="20"/>
      <w:szCs w:val="18"/>
    </w:rPr>
  </w:style>
  <w:style w:type="character" w:customStyle="1" w:styleId="Heading5Char">
    <w:name w:val="Heading 5 Char"/>
    <w:basedOn w:val="DefaultParagraphFont"/>
    <w:link w:val="Heading5"/>
    <w:uiPriority w:val="9"/>
    <w:rsid w:val="00FB3C24"/>
    <w:rPr>
      <w:rFonts w:ascii="Lato" w:eastAsia="Calibri" w:hAnsi="Lato" w:cs="Arial"/>
      <w:b/>
      <w:color w:val="404040" w:themeColor="text1" w:themeTint="BF"/>
      <w:sz w:val="20"/>
      <w:szCs w:val="18"/>
    </w:rPr>
  </w:style>
  <w:style w:type="character" w:customStyle="1" w:styleId="Heading6Char">
    <w:name w:val="Heading 6 Char"/>
    <w:basedOn w:val="DefaultParagraphFont"/>
    <w:link w:val="Heading6"/>
    <w:uiPriority w:val="9"/>
    <w:rsid w:val="00FB3C24"/>
    <w:rPr>
      <w:rFonts w:ascii="Lato" w:eastAsia="Calibri" w:hAnsi="Lato" w:cs="Arial"/>
      <w:b/>
      <w:color w:val="404040" w:themeColor="text1" w:themeTint="BF"/>
      <w:sz w:val="20"/>
      <w:szCs w:val="18"/>
    </w:rPr>
  </w:style>
  <w:style w:type="character" w:customStyle="1" w:styleId="Heading7Char">
    <w:name w:val="Heading 7 Char"/>
    <w:basedOn w:val="DefaultParagraphFont"/>
    <w:link w:val="Heading7"/>
    <w:uiPriority w:val="9"/>
    <w:rsid w:val="00FB3C24"/>
    <w:rPr>
      <w:rFonts w:ascii="Lato" w:eastAsia="Calibri" w:hAnsi="Lato" w:cs="Arial"/>
      <w:b/>
      <w:color w:val="404040" w:themeColor="text1" w:themeTint="BF"/>
      <w:sz w:val="20"/>
      <w:szCs w:val="18"/>
    </w:rPr>
  </w:style>
  <w:style w:type="character" w:customStyle="1" w:styleId="Heading8Char">
    <w:name w:val="Heading 8 Char"/>
    <w:basedOn w:val="DefaultParagraphFont"/>
    <w:link w:val="Heading8"/>
    <w:uiPriority w:val="9"/>
    <w:rsid w:val="00FB3C24"/>
    <w:rPr>
      <w:rFonts w:ascii="Lato" w:eastAsia="Calibri" w:hAnsi="Lato" w:cs="Arial"/>
      <w:b/>
      <w:color w:val="404040" w:themeColor="text1" w:themeTint="BF"/>
      <w:sz w:val="20"/>
      <w:szCs w:val="18"/>
    </w:rPr>
  </w:style>
  <w:style w:type="character" w:customStyle="1" w:styleId="Heading9Char">
    <w:name w:val="Heading 9 Char"/>
    <w:basedOn w:val="DefaultParagraphFont"/>
    <w:link w:val="Heading9"/>
    <w:uiPriority w:val="9"/>
    <w:rsid w:val="00FB3C24"/>
    <w:rPr>
      <w:rFonts w:ascii="Lato" w:eastAsia="Calibri" w:hAnsi="Lato" w:cs="Arial"/>
      <w:b/>
      <w:color w:val="404040" w:themeColor="text1" w:themeTint="BF"/>
      <w:sz w:val="20"/>
      <w:szCs w:val="18"/>
    </w:rPr>
  </w:style>
  <w:style w:type="numbering" w:customStyle="1" w:styleId="NoList1">
    <w:name w:val="No List1"/>
    <w:next w:val="NoList"/>
    <w:uiPriority w:val="99"/>
    <w:semiHidden/>
    <w:unhideWhenUsed/>
    <w:rsid w:val="00705D66"/>
  </w:style>
  <w:style w:type="paragraph" w:styleId="ListBullet4">
    <w:name w:val="List Bullet 4"/>
    <w:basedOn w:val="Normal"/>
    <w:uiPriority w:val="99"/>
    <w:unhideWhenUsed/>
    <w:rsid w:val="005A1961"/>
    <w:pPr>
      <w:numPr>
        <w:numId w:val="13"/>
      </w:numPr>
      <w:spacing w:after="160"/>
    </w:pPr>
  </w:style>
  <w:style w:type="character" w:styleId="Hyperlink">
    <w:name w:val="Hyperlink"/>
    <w:uiPriority w:val="99"/>
    <w:unhideWhenUsed/>
    <w:qFormat/>
    <w:rsid w:val="00AB2F98"/>
    <w:rPr>
      <w:color w:val="BD0934"/>
      <w:u w:val="single"/>
    </w:rPr>
  </w:style>
  <w:style w:type="paragraph" w:styleId="Title">
    <w:name w:val="Title"/>
    <w:next w:val="Normal"/>
    <w:link w:val="TitleChar"/>
    <w:uiPriority w:val="10"/>
    <w:qFormat/>
    <w:rsid w:val="00A20784"/>
    <w:pPr>
      <w:spacing w:before="240" w:line="300" w:lineRule="auto"/>
    </w:pPr>
    <w:rPr>
      <w:rFonts w:eastAsia="Calibri" w:cs="Arial"/>
      <w:b/>
      <w:color w:val="262626" w:themeColor="text1" w:themeTint="D9"/>
      <w:sz w:val="19"/>
    </w:rPr>
  </w:style>
  <w:style w:type="character" w:customStyle="1" w:styleId="TitleChar">
    <w:name w:val="Title Char"/>
    <w:basedOn w:val="DefaultParagraphFont"/>
    <w:link w:val="Title"/>
    <w:uiPriority w:val="10"/>
    <w:rsid w:val="00A20784"/>
    <w:rPr>
      <w:rFonts w:eastAsia="Calibri" w:cs="Arial"/>
      <w:b/>
      <w:color w:val="262626" w:themeColor="text1" w:themeTint="D9"/>
      <w:sz w:val="19"/>
    </w:rPr>
  </w:style>
  <w:style w:type="paragraph" w:styleId="TOCHeading">
    <w:name w:val="TOC Heading"/>
    <w:basedOn w:val="Heading1"/>
    <w:next w:val="Normal"/>
    <w:uiPriority w:val="39"/>
    <w:unhideWhenUsed/>
    <w:qFormat/>
    <w:rsid w:val="00D515DF"/>
    <w:pPr>
      <w:outlineLvl w:val="9"/>
    </w:pPr>
    <w:rPr>
      <w:sz w:val="28"/>
    </w:rPr>
  </w:style>
  <w:style w:type="character" w:styleId="UnresolvedMention">
    <w:name w:val="Unresolved Mention"/>
    <w:basedOn w:val="DefaultParagraphFont"/>
    <w:uiPriority w:val="99"/>
    <w:semiHidden/>
    <w:unhideWhenUsed/>
    <w:rsid w:val="00705D66"/>
    <w:rPr>
      <w:color w:val="605E5C"/>
      <w:shd w:val="clear" w:color="auto" w:fill="E1DFDD"/>
    </w:rPr>
  </w:style>
  <w:style w:type="paragraph" w:styleId="TOC1">
    <w:name w:val="toc 1"/>
    <w:basedOn w:val="Normal"/>
    <w:next w:val="Normal"/>
    <w:autoRedefine/>
    <w:uiPriority w:val="39"/>
    <w:unhideWhenUsed/>
    <w:rsid w:val="00A20784"/>
    <w:pPr>
      <w:tabs>
        <w:tab w:val="right" w:leader="dot" w:pos="9350"/>
      </w:tabs>
      <w:spacing w:after="240"/>
    </w:pPr>
    <w:rPr>
      <w:rFonts w:cs="Calibri (Body)"/>
      <w:b/>
      <w:bCs/>
      <w:szCs w:val="20"/>
    </w:rPr>
  </w:style>
  <w:style w:type="paragraph" w:styleId="TOC2">
    <w:name w:val="toc 2"/>
    <w:basedOn w:val="Normal"/>
    <w:next w:val="Normal"/>
    <w:autoRedefine/>
    <w:uiPriority w:val="39"/>
    <w:unhideWhenUsed/>
    <w:rsid w:val="002A662B"/>
    <w:pPr>
      <w:tabs>
        <w:tab w:val="right" w:leader="dot" w:pos="9350"/>
      </w:tabs>
      <w:spacing w:after="240" w:line="240" w:lineRule="auto"/>
      <w:ind w:left="216"/>
    </w:pPr>
    <w:rPr>
      <w:rFonts w:cs="Calibri (Body)"/>
      <w:szCs w:val="20"/>
    </w:rPr>
  </w:style>
  <w:style w:type="paragraph" w:styleId="Index1">
    <w:name w:val="index 1"/>
    <w:basedOn w:val="Normal"/>
    <w:next w:val="Normal"/>
    <w:autoRedefine/>
    <w:uiPriority w:val="99"/>
    <w:semiHidden/>
    <w:unhideWhenUsed/>
    <w:rsid w:val="00633DEE"/>
    <w:pPr>
      <w:spacing w:before="0" w:after="0" w:line="240" w:lineRule="auto"/>
      <w:ind w:left="200" w:hanging="200"/>
    </w:pPr>
  </w:style>
  <w:style w:type="table" w:styleId="TableGrid">
    <w:name w:val="Table Grid"/>
    <w:basedOn w:val="TableNormal"/>
    <w:rsid w:val="00705D66"/>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633DEE"/>
  </w:style>
  <w:style w:type="paragraph" w:styleId="BodyText">
    <w:name w:val="Body Text"/>
    <w:basedOn w:val="Normal"/>
    <w:link w:val="BodyTextChar"/>
    <w:semiHidden/>
    <w:unhideWhenUsed/>
    <w:rsid w:val="00633DEE"/>
    <w:pPr>
      <w:spacing w:after="120"/>
    </w:pPr>
  </w:style>
  <w:style w:type="character" w:customStyle="1" w:styleId="BodyTextChar">
    <w:name w:val="Body Text Char"/>
    <w:basedOn w:val="DefaultParagraphFont"/>
    <w:link w:val="BodyText"/>
    <w:semiHidden/>
    <w:rsid w:val="00633DEE"/>
    <w:rPr>
      <w:rFonts w:ascii="Lato" w:eastAsia="Calibri" w:hAnsi="Lato" w:cs="Arial"/>
      <w:color w:val="404040"/>
      <w:sz w:val="20"/>
    </w:rPr>
  </w:style>
  <w:style w:type="paragraph" w:styleId="TOC3">
    <w:name w:val="toc 3"/>
    <w:basedOn w:val="Normal"/>
    <w:next w:val="Normal"/>
    <w:autoRedefine/>
    <w:uiPriority w:val="39"/>
    <w:rsid w:val="00F056BA"/>
    <w:pPr>
      <w:spacing w:after="0"/>
      <w:ind w:left="440"/>
    </w:pPr>
    <w:rPr>
      <w:rFonts w:cs="Calibri (Body)"/>
      <w:iCs/>
      <w:szCs w:val="20"/>
    </w:rPr>
  </w:style>
  <w:style w:type="paragraph" w:styleId="TOC4">
    <w:name w:val="toc 4"/>
    <w:basedOn w:val="Normal"/>
    <w:next w:val="Normal"/>
    <w:autoRedefine/>
    <w:semiHidden/>
    <w:unhideWhenUsed/>
    <w:rsid w:val="00E10FBE"/>
    <w:pPr>
      <w:spacing w:after="100"/>
      <w:ind w:left="600"/>
    </w:pPr>
  </w:style>
  <w:style w:type="paragraph" w:styleId="TOC5">
    <w:name w:val="toc 5"/>
    <w:basedOn w:val="Normal"/>
    <w:next w:val="Normal"/>
    <w:autoRedefine/>
    <w:semiHidden/>
    <w:rsid w:val="00705D66"/>
    <w:pPr>
      <w:spacing w:after="0"/>
      <w:ind w:left="880"/>
    </w:pPr>
    <w:rPr>
      <w:rFonts w:cstheme="minorHAnsi"/>
      <w:szCs w:val="18"/>
    </w:rPr>
  </w:style>
  <w:style w:type="paragraph" w:styleId="TOC7">
    <w:name w:val="toc 7"/>
    <w:basedOn w:val="Normal"/>
    <w:next w:val="Normal"/>
    <w:autoRedefine/>
    <w:semiHidden/>
    <w:rsid w:val="00705D66"/>
    <w:pPr>
      <w:spacing w:after="0"/>
      <w:ind w:left="1320"/>
    </w:pPr>
    <w:rPr>
      <w:rFonts w:cstheme="minorHAnsi"/>
      <w:szCs w:val="18"/>
    </w:rPr>
  </w:style>
  <w:style w:type="paragraph" w:styleId="TOC8">
    <w:name w:val="toc 8"/>
    <w:basedOn w:val="Normal"/>
    <w:next w:val="Normal"/>
    <w:autoRedefine/>
    <w:semiHidden/>
    <w:rsid w:val="00705D66"/>
    <w:pPr>
      <w:spacing w:after="0"/>
      <w:ind w:left="1540"/>
    </w:pPr>
    <w:rPr>
      <w:rFonts w:cstheme="minorHAnsi"/>
      <w:szCs w:val="18"/>
    </w:rPr>
  </w:style>
  <w:style w:type="paragraph" w:styleId="TOC9">
    <w:name w:val="toc 9"/>
    <w:basedOn w:val="Normal"/>
    <w:next w:val="Normal"/>
    <w:autoRedefine/>
    <w:semiHidden/>
    <w:rsid w:val="00705D66"/>
    <w:pPr>
      <w:spacing w:after="0"/>
      <w:ind w:left="1760"/>
    </w:pPr>
    <w:rPr>
      <w:rFonts w:cstheme="minorHAnsi"/>
      <w:szCs w:val="18"/>
    </w:rPr>
  </w:style>
  <w:style w:type="paragraph" w:styleId="BodyTextFirstIndent">
    <w:name w:val="Body Text First Indent"/>
    <w:basedOn w:val="BodyText"/>
    <w:link w:val="BodyTextFirstIndentChar"/>
    <w:uiPriority w:val="99"/>
    <w:semiHidden/>
    <w:unhideWhenUsed/>
    <w:rsid w:val="00633DEE"/>
    <w:pPr>
      <w:spacing w:after="200"/>
      <w:ind w:firstLine="360"/>
    </w:pPr>
  </w:style>
  <w:style w:type="character" w:customStyle="1" w:styleId="BodyTextFirstIndentChar">
    <w:name w:val="Body Text First Indent Char"/>
    <w:basedOn w:val="BodyTextChar"/>
    <w:link w:val="BodyTextFirstIndent"/>
    <w:uiPriority w:val="99"/>
    <w:semiHidden/>
    <w:rsid w:val="00633DEE"/>
    <w:rPr>
      <w:rFonts w:ascii="Lato" w:eastAsia="Calibri" w:hAnsi="Lato" w:cs="Arial"/>
      <w:color w:val="404040"/>
      <w:sz w:val="20"/>
    </w:rPr>
  </w:style>
  <w:style w:type="paragraph" w:styleId="FootnoteText">
    <w:name w:val="footnote text"/>
    <w:basedOn w:val="Normal"/>
    <w:link w:val="FootnoteTextChar"/>
    <w:semiHidden/>
    <w:rsid w:val="00705D66"/>
    <w:pPr>
      <w:spacing w:after="120" w:line="264" w:lineRule="auto"/>
    </w:pPr>
    <w:rPr>
      <w:rFonts w:eastAsiaTheme="minorEastAsia"/>
      <w:sz w:val="21"/>
      <w:szCs w:val="21"/>
    </w:rPr>
  </w:style>
  <w:style w:type="character" w:customStyle="1" w:styleId="FootnoteTextChar">
    <w:name w:val="Footnote Text Char"/>
    <w:basedOn w:val="DefaultParagraphFont"/>
    <w:link w:val="FootnoteText"/>
    <w:semiHidden/>
    <w:rsid w:val="00705D66"/>
    <w:rPr>
      <w:rFonts w:eastAsiaTheme="minorEastAsia"/>
      <w:sz w:val="21"/>
      <w:szCs w:val="21"/>
    </w:rPr>
  </w:style>
  <w:style w:type="character" w:styleId="FootnoteReference">
    <w:name w:val="footnote reference"/>
    <w:basedOn w:val="DefaultParagraphFont"/>
    <w:uiPriority w:val="99"/>
    <w:semiHidden/>
    <w:rsid w:val="00705D66"/>
    <w:rPr>
      <w:vertAlign w:val="superscript"/>
    </w:rPr>
  </w:style>
  <w:style w:type="character" w:styleId="SmartLink">
    <w:name w:val="Smart Link"/>
    <w:basedOn w:val="DefaultParagraphFont"/>
    <w:uiPriority w:val="99"/>
    <w:semiHidden/>
    <w:unhideWhenUsed/>
    <w:rsid w:val="00312FA7"/>
    <w:rPr>
      <w:color w:val="0000FF"/>
      <w:u w:val="single"/>
      <w:shd w:val="clear" w:color="auto" w:fill="F3F2F1"/>
    </w:rPr>
  </w:style>
  <w:style w:type="paragraph" w:styleId="z-BottomofForm">
    <w:name w:val="HTML Bottom of Form"/>
    <w:next w:val="Normal"/>
    <w:link w:val="z-BottomofFormChar"/>
    <w:hidden/>
    <w:rsid w:val="00705D66"/>
    <w:pPr>
      <w:pBdr>
        <w:top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BottomofFormChar">
    <w:name w:val="z-Bottom of Form Char"/>
    <w:basedOn w:val="DefaultParagraphFont"/>
    <w:link w:val="z-BottomofForm"/>
    <w:rsid w:val="00705D66"/>
    <w:rPr>
      <w:rFonts w:ascii="Arial" w:eastAsia="Times New Roman" w:hAnsi="Arial" w:cs="Times New Roman"/>
      <w:snapToGrid w:val="0"/>
      <w:vanish/>
      <w:sz w:val="16"/>
      <w:szCs w:val="20"/>
    </w:rPr>
  </w:style>
  <w:style w:type="paragraph" w:styleId="z-TopofForm">
    <w:name w:val="HTML Top of Form"/>
    <w:next w:val="Normal"/>
    <w:link w:val="z-TopofFormChar"/>
    <w:hidden/>
    <w:rsid w:val="00705D66"/>
    <w:pPr>
      <w:pBdr>
        <w:bottom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TopofFormChar">
    <w:name w:val="z-Top of Form Char"/>
    <w:basedOn w:val="DefaultParagraphFont"/>
    <w:link w:val="z-TopofForm"/>
    <w:rsid w:val="00705D66"/>
    <w:rPr>
      <w:rFonts w:ascii="Arial" w:eastAsia="Times New Roman" w:hAnsi="Arial" w:cs="Times New Roman"/>
      <w:snapToGrid w:val="0"/>
      <w:vanish/>
      <w:sz w:val="16"/>
      <w:szCs w:val="20"/>
    </w:rPr>
  </w:style>
  <w:style w:type="character" w:styleId="FollowedHyperlink">
    <w:name w:val="FollowedHyperlink"/>
    <w:uiPriority w:val="99"/>
    <w:qFormat/>
    <w:rsid w:val="00A20784"/>
    <w:rPr>
      <w:rFonts w:asciiTheme="minorHAnsi" w:hAnsiTheme="minorHAnsi"/>
      <w:b w:val="0"/>
      <w:i w:val="0"/>
      <w:color w:val="BD0934"/>
      <w:u w:val="single"/>
    </w:rPr>
  </w:style>
  <w:style w:type="paragraph" w:styleId="DocumentMap">
    <w:name w:val="Document Map"/>
    <w:basedOn w:val="Normal"/>
    <w:link w:val="DocumentMapChar"/>
    <w:semiHidden/>
    <w:unhideWhenUsed/>
    <w:rsid w:val="00574857"/>
    <w:pPr>
      <w:spacing w:before="0" w:after="0" w:line="240" w:lineRule="auto"/>
    </w:pPr>
    <w:rPr>
      <w:rFonts w:ascii="Helvetica" w:hAnsi="Helvetica"/>
      <w:sz w:val="26"/>
      <w:szCs w:val="26"/>
    </w:rPr>
  </w:style>
  <w:style w:type="character" w:customStyle="1" w:styleId="DocumentMapChar">
    <w:name w:val="Document Map Char"/>
    <w:basedOn w:val="DefaultParagraphFont"/>
    <w:link w:val="DocumentMap"/>
    <w:semiHidden/>
    <w:rsid w:val="00574857"/>
    <w:rPr>
      <w:rFonts w:ascii="Helvetica" w:eastAsia="Calibri" w:hAnsi="Helvetica" w:cs="Arial"/>
      <w:color w:val="404040"/>
      <w:sz w:val="26"/>
      <w:szCs w:val="26"/>
    </w:rPr>
  </w:style>
  <w:style w:type="paragraph" w:styleId="Quote">
    <w:name w:val="Quote"/>
    <w:basedOn w:val="Normal"/>
    <w:next w:val="Normal"/>
    <w:link w:val="QuoteChar"/>
    <w:uiPriority w:val="29"/>
    <w:rsid w:val="0057485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74857"/>
    <w:rPr>
      <w:rFonts w:ascii="Lato" w:eastAsia="Calibri" w:hAnsi="Lato" w:cs="Arial"/>
      <w:i/>
      <w:iCs/>
      <w:color w:val="404040" w:themeColor="text1" w:themeTint="BF"/>
      <w:sz w:val="20"/>
    </w:rPr>
  </w:style>
  <w:style w:type="character" w:styleId="PlaceholderText">
    <w:name w:val="Placeholder Text"/>
    <w:uiPriority w:val="99"/>
    <w:semiHidden/>
    <w:rsid w:val="00705D66"/>
    <w:rPr>
      <w:color w:val="808080"/>
    </w:rPr>
  </w:style>
  <w:style w:type="table" w:styleId="ListTable3-Accent1">
    <w:name w:val="List Table 3 Accent 1"/>
    <w:basedOn w:val="TableNormal"/>
    <w:uiPriority w:val="48"/>
    <w:rsid w:val="00705D66"/>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GridTable5Dark-Accent1">
    <w:name w:val="Grid Table 5 Dark Accent 1"/>
    <w:basedOn w:val="TableNormal"/>
    <w:uiPriority w:val="50"/>
    <w:rsid w:val="00705D66"/>
    <w:pPr>
      <w:spacing w:after="0" w:line="240" w:lineRule="auto"/>
    </w:pPr>
    <w:rPr>
      <w:rFonts w:eastAsiaTheme="minorEastAsia"/>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CommentSubject">
    <w:name w:val="annotation subject"/>
    <w:basedOn w:val="CommentText"/>
    <w:next w:val="CommentText"/>
    <w:link w:val="CommentSubjectChar"/>
    <w:uiPriority w:val="99"/>
    <w:semiHidden/>
    <w:unhideWhenUsed/>
    <w:rsid w:val="00705D66"/>
    <w:pPr>
      <w:spacing w:after="120" w:line="264" w:lineRule="auto"/>
    </w:pPr>
    <w:rPr>
      <w:rFonts w:eastAsiaTheme="minorEastAsia"/>
      <w:b/>
      <w:bCs/>
      <w:sz w:val="21"/>
      <w:szCs w:val="21"/>
    </w:rPr>
  </w:style>
  <w:style w:type="character" w:customStyle="1" w:styleId="CommentSubjectChar">
    <w:name w:val="Comment Subject Char"/>
    <w:basedOn w:val="CommentTextChar"/>
    <w:link w:val="CommentSubject"/>
    <w:uiPriority w:val="99"/>
    <w:semiHidden/>
    <w:rsid w:val="00705D66"/>
    <w:rPr>
      <w:rFonts w:ascii="Lato" w:eastAsiaTheme="minorEastAsia" w:hAnsi="Lato" w:cs="Arial"/>
      <w:b/>
      <w:bCs/>
      <w:color w:val="404040"/>
      <w:sz w:val="21"/>
      <w:szCs w:val="21"/>
    </w:rPr>
  </w:style>
  <w:style w:type="paragraph" w:styleId="Revision">
    <w:name w:val="Revision"/>
    <w:hidden/>
    <w:uiPriority w:val="99"/>
    <w:semiHidden/>
    <w:rsid w:val="00705D66"/>
    <w:pPr>
      <w:spacing w:after="0" w:line="240" w:lineRule="auto"/>
    </w:pPr>
    <w:rPr>
      <w:rFonts w:ascii="Times New Roman" w:eastAsia="Times New Roman" w:hAnsi="Times New Roman" w:cs="Times New Roman"/>
      <w:sz w:val="20"/>
      <w:szCs w:val="20"/>
    </w:rPr>
  </w:style>
  <w:style w:type="paragraph" w:styleId="Caption">
    <w:name w:val="caption"/>
    <w:basedOn w:val="Normal"/>
    <w:next w:val="Normal"/>
    <w:uiPriority w:val="35"/>
    <w:semiHidden/>
    <w:unhideWhenUsed/>
    <w:qFormat/>
    <w:rsid w:val="00705D66"/>
    <w:pPr>
      <w:spacing w:after="120" w:line="240" w:lineRule="auto"/>
    </w:pPr>
    <w:rPr>
      <w:rFonts w:eastAsiaTheme="minorEastAsia"/>
      <w:b/>
      <w:bCs/>
      <w:color w:val="404040" w:themeColor="text1" w:themeTint="BF"/>
      <w:szCs w:val="20"/>
    </w:rPr>
  </w:style>
  <w:style w:type="numbering" w:customStyle="1" w:styleId="NoList2">
    <w:name w:val="No List2"/>
    <w:next w:val="NoList"/>
    <w:uiPriority w:val="99"/>
    <w:semiHidden/>
    <w:unhideWhenUsed/>
    <w:rsid w:val="00173158"/>
  </w:style>
  <w:style w:type="paragraph" w:customStyle="1" w:styleId="TableParagraph">
    <w:name w:val="Table Paragraph"/>
    <w:basedOn w:val="Normal"/>
    <w:uiPriority w:val="1"/>
    <w:rsid w:val="00191BFF"/>
    <w:pPr>
      <w:widowControl w:val="0"/>
      <w:autoSpaceDE w:val="0"/>
      <w:autoSpaceDN w:val="0"/>
      <w:spacing w:after="0" w:line="240" w:lineRule="auto"/>
    </w:pPr>
    <w:rPr>
      <w:rFonts w:ascii="Calibri" w:hAnsi="Calibri" w:cs="Calibri"/>
      <w:lang w:bidi="en-US"/>
    </w:rPr>
  </w:style>
  <w:style w:type="paragraph" w:customStyle="1" w:styleId="TableHeaders">
    <w:name w:val="Table Headers"/>
    <w:basedOn w:val="Normal"/>
    <w:link w:val="TableHeadersChar"/>
    <w:autoRedefine/>
    <w:qFormat/>
    <w:rsid w:val="00A20784"/>
    <w:pPr>
      <w:keepNext/>
      <w:keepLines/>
      <w:spacing w:before="40" w:after="40" w:line="240" w:lineRule="auto"/>
    </w:pPr>
    <w:rPr>
      <w:rFonts w:cs="Times New Roman"/>
      <w:b/>
      <w:color w:val="FFFFFF" w:themeColor="background1"/>
      <w:szCs w:val="20"/>
    </w:rPr>
  </w:style>
  <w:style w:type="paragraph" w:customStyle="1" w:styleId="TableText">
    <w:name w:val="Table Text"/>
    <w:basedOn w:val="TableHeaders"/>
    <w:link w:val="TableTextChar"/>
    <w:autoRedefine/>
    <w:qFormat/>
    <w:rsid w:val="00A20784"/>
    <w:rPr>
      <w:b w:val="0"/>
      <w:snapToGrid w:val="0"/>
      <w:szCs w:val="22"/>
    </w:rPr>
  </w:style>
  <w:style w:type="character" w:customStyle="1" w:styleId="TableTextChar">
    <w:name w:val="Table Text Char"/>
    <w:link w:val="TableText"/>
    <w:rsid w:val="00A20784"/>
    <w:rPr>
      <w:rFonts w:eastAsia="Calibri" w:cs="Times New Roman"/>
      <w:snapToGrid w:val="0"/>
      <w:color w:val="FFFFFF" w:themeColor="background1"/>
      <w:sz w:val="18"/>
    </w:rPr>
  </w:style>
  <w:style w:type="character" w:customStyle="1" w:styleId="TableHeadersChar">
    <w:name w:val="Table Headers Char"/>
    <w:link w:val="TableHeaders"/>
    <w:rsid w:val="00A20784"/>
    <w:rPr>
      <w:rFonts w:eastAsia="Calibri" w:cs="Times New Roman"/>
      <w:b/>
      <w:color w:val="FFFFFF" w:themeColor="background1"/>
      <w:sz w:val="18"/>
      <w:szCs w:val="20"/>
    </w:rPr>
  </w:style>
  <w:style w:type="paragraph" w:customStyle="1" w:styleId="Default">
    <w:name w:val="Default"/>
    <w:rsid w:val="00AD03AE"/>
    <w:pPr>
      <w:autoSpaceDE w:val="0"/>
      <w:autoSpaceDN w:val="0"/>
      <w:adjustRightInd w:val="0"/>
      <w:spacing w:after="0" w:line="240" w:lineRule="auto"/>
    </w:pPr>
    <w:rPr>
      <w:rFonts w:ascii="Calibri" w:eastAsia="Calibri" w:hAnsi="Calibri" w:cs="Calibri"/>
      <w:color w:val="000000"/>
      <w:sz w:val="24"/>
      <w:szCs w:val="24"/>
    </w:rPr>
  </w:style>
  <w:style w:type="table" w:customStyle="1" w:styleId="TableGrid2">
    <w:name w:val="Table Grid2"/>
    <w:basedOn w:val="TableNormal"/>
    <w:next w:val="TableGrid"/>
    <w:uiPriority w:val="59"/>
    <w:rsid w:val="004078A9"/>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ListBullet2"/>
    <w:uiPriority w:val="99"/>
    <w:unhideWhenUsed/>
    <w:qFormat/>
    <w:rsid w:val="005A1961"/>
    <w:pPr>
      <w:ind w:left="360"/>
    </w:pPr>
    <w:rPr>
      <w:szCs w:val="20"/>
    </w:rPr>
  </w:style>
  <w:style w:type="numbering" w:customStyle="1" w:styleId="CurrentList1">
    <w:name w:val="Current List1"/>
    <w:uiPriority w:val="99"/>
    <w:rsid w:val="007704D9"/>
    <w:pPr>
      <w:numPr>
        <w:numId w:val="4"/>
      </w:numPr>
    </w:pPr>
  </w:style>
  <w:style w:type="paragraph" w:styleId="ListBullet3">
    <w:name w:val="List Bullet 3"/>
    <w:basedOn w:val="Normal"/>
    <w:uiPriority w:val="99"/>
    <w:unhideWhenUsed/>
    <w:rsid w:val="005A1961"/>
    <w:pPr>
      <w:numPr>
        <w:numId w:val="5"/>
      </w:numPr>
      <w:spacing w:after="160"/>
    </w:pPr>
  </w:style>
  <w:style w:type="paragraph" w:styleId="ListBullet2">
    <w:name w:val="List Bullet 2"/>
    <w:basedOn w:val="Normal"/>
    <w:uiPriority w:val="99"/>
    <w:unhideWhenUsed/>
    <w:rsid w:val="005A1961"/>
    <w:pPr>
      <w:numPr>
        <w:numId w:val="6"/>
      </w:numPr>
      <w:spacing w:after="160"/>
    </w:pPr>
  </w:style>
  <w:style w:type="paragraph" w:styleId="ListNumber">
    <w:name w:val="List Number"/>
    <w:basedOn w:val="Normal"/>
    <w:uiPriority w:val="99"/>
    <w:unhideWhenUsed/>
    <w:qFormat/>
    <w:rsid w:val="00000BA5"/>
    <w:pPr>
      <w:numPr>
        <w:numId w:val="7"/>
      </w:numPr>
    </w:pPr>
  </w:style>
  <w:style w:type="paragraph" w:styleId="ListNumber2">
    <w:name w:val="List Number 2"/>
    <w:basedOn w:val="Normal"/>
    <w:uiPriority w:val="99"/>
    <w:unhideWhenUsed/>
    <w:rsid w:val="00A97C97"/>
    <w:pPr>
      <w:numPr>
        <w:numId w:val="8"/>
      </w:numPr>
    </w:pPr>
  </w:style>
  <w:style w:type="paragraph" w:styleId="ListNumber3">
    <w:name w:val="List Number 3"/>
    <w:basedOn w:val="Normal"/>
    <w:uiPriority w:val="99"/>
    <w:semiHidden/>
    <w:unhideWhenUsed/>
    <w:rsid w:val="00000BA5"/>
    <w:pPr>
      <w:numPr>
        <w:numId w:val="9"/>
      </w:numPr>
    </w:pPr>
  </w:style>
  <w:style w:type="table" w:customStyle="1" w:styleId="ApprovedTable">
    <w:name w:val="ApprovedTable"/>
    <w:basedOn w:val="TableNormal"/>
    <w:uiPriority w:val="99"/>
    <w:rsid w:val="004C3DAC"/>
    <w:pPr>
      <w:spacing w:after="0" w:line="240" w:lineRule="auto"/>
    </w:pPr>
    <w:rPr>
      <w:rFonts w:ascii="Lato" w:hAnsi="Lato"/>
      <w:sz w:val="20"/>
    </w:rPr>
    <w:tblPr>
      <w:tblStyleRowBandSize w:val="1"/>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Pr>
    <w:tblStylePr w:type="firstRow">
      <w:rPr>
        <w:rFonts w:ascii="Segoe UI" w:hAnsi="Segoe UI"/>
        <w:b/>
        <w:color w:val="FFFFFF" w:themeColor="background1"/>
      </w:rPr>
      <w:tblPr/>
      <w:tcPr>
        <w:shd w:val="clear" w:color="auto" w:fill="01599D"/>
      </w:tcPr>
    </w:tblStylePr>
    <w:tblStylePr w:type="band1Horz">
      <w:rPr>
        <w:rFonts w:ascii="Segoe UI" w:hAnsi="Segoe UI"/>
        <w:color w:val="000000" w:themeColor="text1"/>
        <w:sz w:val="20"/>
      </w:rPr>
      <w:tblPr/>
      <w:tcPr>
        <w:shd w:val="clear" w:color="auto" w:fill="F5F5F5"/>
      </w:tcPr>
    </w:tblStylePr>
  </w:style>
  <w:style w:type="table" w:customStyle="1" w:styleId="TableGrid1">
    <w:name w:val="Table Grid1"/>
    <w:basedOn w:val="TableNormal"/>
    <w:next w:val="TableGrid"/>
    <w:uiPriority w:val="39"/>
    <w:rsid w:val="00FA390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Title">
    <w:name w:val="Cover Title"/>
    <w:basedOn w:val="Heading1"/>
    <w:qFormat/>
    <w:rsid w:val="00A20784"/>
    <w:pPr>
      <w:spacing w:before="0" w:after="360"/>
    </w:pPr>
    <w:rPr>
      <w:bCs/>
      <w:color w:val="262626" w:themeColor="text1" w:themeTint="D9"/>
      <w:sz w:val="56"/>
      <w:szCs w:val="56"/>
    </w:rPr>
  </w:style>
  <w:style w:type="paragraph" w:customStyle="1" w:styleId="CoverSubtitle">
    <w:name w:val="Cover Subtitle"/>
    <w:qFormat/>
    <w:rsid w:val="00A20784"/>
    <w:rPr>
      <w:rFonts w:eastAsiaTheme="majorEastAsia" w:cstheme="majorBidi"/>
      <w:color w:val="262626" w:themeColor="text1" w:themeTint="D9"/>
      <w:sz w:val="40"/>
      <w:szCs w:val="32"/>
    </w:rPr>
  </w:style>
  <w:style w:type="paragraph" w:customStyle="1" w:styleId="BoardPageGreyBoxTitles">
    <w:name w:val="Board Page Grey Box Titles"/>
    <w:qFormat/>
    <w:rsid w:val="00A20784"/>
    <w:rPr>
      <w:rFonts w:eastAsia="Calibri" w:cs="Arial"/>
      <w:b/>
      <w:bCs/>
      <w:color w:val="FFFFFF" w:themeColor="background1"/>
      <w:sz w:val="20"/>
    </w:rPr>
  </w:style>
  <w:style w:type="numbering" w:customStyle="1" w:styleId="CurrentList8">
    <w:name w:val="Current List8"/>
    <w:uiPriority w:val="99"/>
    <w:rsid w:val="005C04F9"/>
    <w:pPr>
      <w:numPr>
        <w:numId w:val="29"/>
      </w:numPr>
    </w:pPr>
  </w:style>
  <w:style w:type="character" w:customStyle="1" w:styleId="cf01">
    <w:name w:val="cf01"/>
    <w:basedOn w:val="DefaultParagraphFont"/>
    <w:rsid w:val="00337145"/>
    <w:rPr>
      <w:rFonts w:ascii="Segoe UI" w:hAnsi="Segoe UI" w:cs="Segoe UI" w:hint="default"/>
      <w:color w:val="404040"/>
      <w:sz w:val="18"/>
      <w:szCs w:val="18"/>
    </w:rPr>
  </w:style>
  <w:style w:type="paragraph" w:styleId="BalloonText">
    <w:name w:val="Balloon Text"/>
    <w:basedOn w:val="Normal"/>
    <w:link w:val="BalloonTextChar"/>
    <w:semiHidden/>
    <w:unhideWhenUsed/>
    <w:rsid w:val="00F4754D"/>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semiHidden/>
    <w:rsid w:val="00F4754D"/>
    <w:rPr>
      <w:rFonts w:ascii="Segoe UI" w:eastAsia="Calibri" w:hAnsi="Segoe UI" w:cs="Segoe UI"/>
      <w:color w:val="262626" w:themeColor="text1" w:themeTint="D9"/>
      <w:sz w:val="18"/>
      <w:szCs w:val="18"/>
    </w:rPr>
  </w:style>
  <w:style w:type="paragraph" w:styleId="BlockText">
    <w:name w:val="Block Text"/>
    <w:basedOn w:val="Normal"/>
    <w:uiPriority w:val="99"/>
    <w:semiHidden/>
    <w:unhideWhenUsed/>
    <w:rsid w:val="00F4754D"/>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cstheme="minorBidi"/>
      <w:i/>
      <w:iCs/>
      <w:color w:val="4472C4" w:themeColor="accent1"/>
    </w:rPr>
  </w:style>
  <w:style w:type="paragraph" w:styleId="BodyText2">
    <w:name w:val="Body Text 2"/>
    <w:basedOn w:val="Normal"/>
    <w:link w:val="BodyText2Char"/>
    <w:semiHidden/>
    <w:unhideWhenUsed/>
    <w:rsid w:val="00F4754D"/>
    <w:pPr>
      <w:spacing w:after="120" w:line="480" w:lineRule="auto"/>
    </w:pPr>
  </w:style>
  <w:style w:type="character" w:customStyle="1" w:styleId="BodyText2Char">
    <w:name w:val="Body Text 2 Char"/>
    <w:basedOn w:val="DefaultParagraphFont"/>
    <w:link w:val="BodyText2"/>
    <w:semiHidden/>
    <w:rsid w:val="00F4754D"/>
    <w:rPr>
      <w:rFonts w:eastAsia="Calibri" w:cs="Arial"/>
      <w:color w:val="262626" w:themeColor="text1" w:themeTint="D9"/>
      <w:sz w:val="18"/>
    </w:rPr>
  </w:style>
  <w:style w:type="paragraph" w:styleId="BodyText3">
    <w:name w:val="Body Text 3"/>
    <w:basedOn w:val="Normal"/>
    <w:link w:val="BodyText3Char"/>
    <w:semiHidden/>
    <w:unhideWhenUsed/>
    <w:rsid w:val="00F4754D"/>
    <w:pPr>
      <w:spacing w:after="120"/>
    </w:pPr>
    <w:rPr>
      <w:sz w:val="16"/>
      <w:szCs w:val="16"/>
    </w:rPr>
  </w:style>
  <w:style w:type="character" w:customStyle="1" w:styleId="BodyText3Char">
    <w:name w:val="Body Text 3 Char"/>
    <w:basedOn w:val="DefaultParagraphFont"/>
    <w:link w:val="BodyText3"/>
    <w:semiHidden/>
    <w:rsid w:val="00F4754D"/>
    <w:rPr>
      <w:rFonts w:eastAsia="Calibri" w:cs="Arial"/>
      <w:color w:val="262626" w:themeColor="text1" w:themeTint="D9"/>
      <w:sz w:val="16"/>
      <w:szCs w:val="16"/>
    </w:rPr>
  </w:style>
  <w:style w:type="paragraph" w:styleId="BodyTextIndent">
    <w:name w:val="Body Text Indent"/>
    <w:basedOn w:val="Normal"/>
    <w:link w:val="BodyTextIndentChar"/>
    <w:semiHidden/>
    <w:unhideWhenUsed/>
    <w:rsid w:val="00F4754D"/>
    <w:pPr>
      <w:spacing w:after="120"/>
      <w:ind w:left="360"/>
    </w:pPr>
  </w:style>
  <w:style w:type="character" w:customStyle="1" w:styleId="BodyTextIndentChar">
    <w:name w:val="Body Text Indent Char"/>
    <w:basedOn w:val="DefaultParagraphFont"/>
    <w:link w:val="BodyTextIndent"/>
    <w:semiHidden/>
    <w:rsid w:val="00F4754D"/>
    <w:rPr>
      <w:rFonts w:eastAsia="Calibri" w:cs="Arial"/>
      <w:color w:val="262626" w:themeColor="text1" w:themeTint="D9"/>
      <w:sz w:val="18"/>
    </w:rPr>
  </w:style>
  <w:style w:type="paragraph" w:styleId="BodyTextFirstIndent2">
    <w:name w:val="Body Text First Indent 2"/>
    <w:basedOn w:val="BodyTextIndent"/>
    <w:link w:val="BodyTextFirstIndent2Char"/>
    <w:uiPriority w:val="99"/>
    <w:semiHidden/>
    <w:unhideWhenUsed/>
    <w:rsid w:val="00F4754D"/>
    <w:pPr>
      <w:spacing w:after="200"/>
      <w:ind w:firstLine="360"/>
    </w:pPr>
  </w:style>
  <w:style w:type="character" w:customStyle="1" w:styleId="BodyTextFirstIndent2Char">
    <w:name w:val="Body Text First Indent 2 Char"/>
    <w:basedOn w:val="BodyTextIndentChar"/>
    <w:link w:val="BodyTextFirstIndent2"/>
    <w:uiPriority w:val="99"/>
    <w:semiHidden/>
    <w:rsid w:val="00F4754D"/>
    <w:rPr>
      <w:rFonts w:eastAsia="Calibri" w:cs="Arial"/>
      <w:color w:val="262626" w:themeColor="text1" w:themeTint="D9"/>
      <w:sz w:val="18"/>
    </w:rPr>
  </w:style>
  <w:style w:type="paragraph" w:styleId="BodyTextIndent2">
    <w:name w:val="Body Text Indent 2"/>
    <w:basedOn w:val="Normal"/>
    <w:link w:val="BodyTextIndent2Char"/>
    <w:semiHidden/>
    <w:unhideWhenUsed/>
    <w:rsid w:val="00F4754D"/>
    <w:pPr>
      <w:spacing w:after="120" w:line="480" w:lineRule="auto"/>
      <w:ind w:left="360"/>
    </w:pPr>
  </w:style>
  <w:style w:type="character" w:customStyle="1" w:styleId="BodyTextIndent2Char">
    <w:name w:val="Body Text Indent 2 Char"/>
    <w:basedOn w:val="DefaultParagraphFont"/>
    <w:link w:val="BodyTextIndent2"/>
    <w:semiHidden/>
    <w:rsid w:val="00F4754D"/>
    <w:rPr>
      <w:rFonts w:eastAsia="Calibri" w:cs="Arial"/>
      <w:color w:val="262626" w:themeColor="text1" w:themeTint="D9"/>
      <w:sz w:val="18"/>
    </w:rPr>
  </w:style>
  <w:style w:type="paragraph" w:styleId="BodyTextIndent3">
    <w:name w:val="Body Text Indent 3"/>
    <w:basedOn w:val="Normal"/>
    <w:link w:val="BodyTextIndent3Char"/>
    <w:semiHidden/>
    <w:unhideWhenUsed/>
    <w:rsid w:val="00F4754D"/>
    <w:pPr>
      <w:spacing w:after="120"/>
      <w:ind w:left="360"/>
    </w:pPr>
    <w:rPr>
      <w:sz w:val="16"/>
      <w:szCs w:val="16"/>
    </w:rPr>
  </w:style>
  <w:style w:type="character" w:customStyle="1" w:styleId="BodyTextIndent3Char">
    <w:name w:val="Body Text Indent 3 Char"/>
    <w:basedOn w:val="DefaultParagraphFont"/>
    <w:link w:val="BodyTextIndent3"/>
    <w:semiHidden/>
    <w:rsid w:val="00F4754D"/>
    <w:rPr>
      <w:rFonts w:eastAsia="Calibri" w:cs="Arial"/>
      <w:color w:val="262626" w:themeColor="text1" w:themeTint="D9"/>
      <w:sz w:val="16"/>
      <w:szCs w:val="16"/>
    </w:rPr>
  </w:style>
  <w:style w:type="paragraph" w:styleId="Closing">
    <w:name w:val="Closing"/>
    <w:basedOn w:val="Normal"/>
    <w:link w:val="ClosingChar"/>
    <w:uiPriority w:val="99"/>
    <w:semiHidden/>
    <w:unhideWhenUsed/>
    <w:rsid w:val="00F4754D"/>
    <w:pPr>
      <w:spacing w:before="0" w:after="0" w:line="240" w:lineRule="auto"/>
      <w:ind w:left="4320"/>
    </w:pPr>
  </w:style>
  <w:style w:type="character" w:customStyle="1" w:styleId="ClosingChar">
    <w:name w:val="Closing Char"/>
    <w:basedOn w:val="DefaultParagraphFont"/>
    <w:link w:val="Closing"/>
    <w:uiPriority w:val="99"/>
    <w:semiHidden/>
    <w:rsid w:val="00F4754D"/>
    <w:rPr>
      <w:rFonts w:eastAsia="Calibri" w:cs="Arial"/>
      <w:color w:val="262626" w:themeColor="text1" w:themeTint="D9"/>
      <w:sz w:val="18"/>
    </w:rPr>
  </w:style>
  <w:style w:type="paragraph" w:styleId="Date">
    <w:name w:val="Date"/>
    <w:basedOn w:val="Normal"/>
    <w:next w:val="Normal"/>
    <w:link w:val="DateChar"/>
    <w:uiPriority w:val="99"/>
    <w:semiHidden/>
    <w:unhideWhenUsed/>
    <w:rsid w:val="00F4754D"/>
  </w:style>
  <w:style w:type="character" w:customStyle="1" w:styleId="DateChar">
    <w:name w:val="Date Char"/>
    <w:basedOn w:val="DefaultParagraphFont"/>
    <w:link w:val="Date"/>
    <w:uiPriority w:val="99"/>
    <w:semiHidden/>
    <w:rsid w:val="00F4754D"/>
    <w:rPr>
      <w:rFonts w:eastAsia="Calibri" w:cs="Arial"/>
      <w:color w:val="262626" w:themeColor="text1" w:themeTint="D9"/>
      <w:sz w:val="18"/>
    </w:rPr>
  </w:style>
  <w:style w:type="paragraph" w:styleId="E-mailSignature">
    <w:name w:val="E-mail Signature"/>
    <w:basedOn w:val="Normal"/>
    <w:link w:val="E-mailSignatureChar"/>
    <w:uiPriority w:val="99"/>
    <w:semiHidden/>
    <w:unhideWhenUsed/>
    <w:rsid w:val="00F4754D"/>
    <w:pPr>
      <w:spacing w:before="0" w:after="0" w:line="240" w:lineRule="auto"/>
    </w:pPr>
  </w:style>
  <w:style w:type="character" w:customStyle="1" w:styleId="E-mailSignatureChar">
    <w:name w:val="E-mail Signature Char"/>
    <w:basedOn w:val="DefaultParagraphFont"/>
    <w:link w:val="E-mailSignature"/>
    <w:uiPriority w:val="99"/>
    <w:semiHidden/>
    <w:rsid w:val="00F4754D"/>
    <w:rPr>
      <w:rFonts w:eastAsia="Calibri" w:cs="Arial"/>
      <w:color w:val="262626" w:themeColor="text1" w:themeTint="D9"/>
      <w:sz w:val="18"/>
    </w:rPr>
  </w:style>
  <w:style w:type="paragraph" w:styleId="EndnoteText">
    <w:name w:val="endnote text"/>
    <w:basedOn w:val="Normal"/>
    <w:link w:val="EndnoteTextChar"/>
    <w:uiPriority w:val="99"/>
    <w:semiHidden/>
    <w:unhideWhenUsed/>
    <w:rsid w:val="00F4754D"/>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F4754D"/>
    <w:rPr>
      <w:rFonts w:eastAsia="Calibri" w:cs="Arial"/>
      <w:color w:val="262626" w:themeColor="text1" w:themeTint="D9"/>
      <w:sz w:val="20"/>
      <w:szCs w:val="20"/>
    </w:rPr>
  </w:style>
  <w:style w:type="paragraph" w:styleId="EnvelopeAddress">
    <w:name w:val="envelope address"/>
    <w:basedOn w:val="Normal"/>
    <w:uiPriority w:val="99"/>
    <w:semiHidden/>
    <w:unhideWhenUsed/>
    <w:rsid w:val="00F4754D"/>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F4754D"/>
    <w:pPr>
      <w:spacing w:before="0"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F4754D"/>
    <w:pPr>
      <w:spacing w:before="0" w:after="0" w:line="240" w:lineRule="auto"/>
    </w:pPr>
    <w:rPr>
      <w:i/>
      <w:iCs/>
    </w:rPr>
  </w:style>
  <w:style w:type="character" w:customStyle="1" w:styleId="HTMLAddressChar">
    <w:name w:val="HTML Address Char"/>
    <w:basedOn w:val="DefaultParagraphFont"/>
    <w:link w:val="HTMLAddress"/>
    <w:uiPriority w:val="99"/>
    <w:semiHidden/>
    <w:rsid w:val="00F4754D"/>
    <w:rPr>
      <w:rFonts w:eastAsia="Calibri" w:cs="Arial"/>
      <w:i/>
      <w:iCs/>
      <w:color w:val="262626" w:themeColor="text1" w:themeTint="D9"/>
      <w:sz w:val="18"/>
    </w:rPr>
  </w:style>
  <w:style w:type="paragraph" w:styleId="HTMLPreformatted">
    <w:name w:val="HTML Preformatted"/>
    <w:basedOn w:val="Normal"/>
    <w:link w:val="HTMLPreformattedChar"/>
    <w:uiPriority w:val="99"/>
    <w:semiHidden/>
    <w:unhideWhenUsed/>
    <w:rsid w:val="00F4754D"/>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4754D"/>
    <w:rPr>
      <w:rFonts w:ascii="Consolas" w:eastAsia="Calibri" w:hAnsi="Consolas" w:cs="Arial"/>
      <w:color w:val="262626" w:themeColor="text1" w:themeTint="D9"/>
      <w:sz w:val="20"/>
      <w:szCs w:val="20"/>
    </w:rPr>
  </w:style>
  <w:style w:type="paragraph" w:styleId="Index2">
    <w:name w:val="index 2"/>
    <w:basedOn w:val="Normal"/>
    <w:next w:val="Normal"/>
    <w:autoRedefine/>
    <w:uiPriority w:val="99"/>
    <w:semiHidden/>
    <w:unhideWhenUsed/>
    <w:rsid w:val="00F4754D"/>
    <w:pPr>
      <w:spacing w:before="0" w:after="0" w:line="240" w:lineRule="auto"/>
      <w:ind w:left="360" w:hanging="180"/>
    </w:pPr>
  </w:style>
  <w:style w:type="paragraph" w:styleId="Index3">
    <w:name w:val="index 3"/>
    <w:basedOn w:val="Normal"/>
    <w:next w:val="Normal"/>
    <w:autoRedefine/>
    <w:uiPriority w:val="99"/>
    <w:semiHidden/>
    <w:unhideWhenUsed/>
    <w:rsid w:val="00F4754D"/>
    <w:pPr>
      <w:spacing w:before="0" w:after="0" w:line="240" w:lineRule="auto"/>
      <w:ind w:left="540" w:hanging="180"/>
    </w:pPr>
  </w:style>
  <w:style w:type="paragraph" w:styleId="Index4">
    <w:name w:val="index 4"/>
    <w:basedOn w:val="Normal"/>
    <w:next w:val="Normal"/>
    <w:autoRedefine/>
    <w:uiPriority w:val="99"/>
    <w:semiHidden/>
    <w:unhideWhenUsed/>
    <w:rsid w:val="00F4754D"/>
    <w:pPr>
      <w:spacing w:before="0" w:after="0" w:line="240" w:lineRule="auto"/>
      <w:ind w:left="720" w:hanging="180"/>
    </w:pPr>
  </w:style>
  <w:style w:type="paragraph" w:styleId="Index5">
    <w:name w:val="index 5"/>
    <w:basedOn w:val="Normal"/>
    <w:next w:val="Normal"/>
    <w:autoRedefine/>
    <w:uiPriority w:val="99"/>
    <w:semiHidden/>
    <w:unhideWhenUsed/>
    <w:rsid w:val="00F4754D"/>
    <w:pPr>
      <w:spacing w:before="0" w:after="0" w:line="240" w:lineRule="auto"/>
      <w:ind w:left="900" w:hanging="180"/>
    </w:pPr>
  </w:style>
  <w:style w:type="paragraph" w:styleId="Index6">
    <w:name w:val="index 6"/>
    <w:basedOn w:val="Normal"/>
    <w:next w:val="Normal"/>
    <w:autoRedefine/>
    <w:uiPriority w:val="99"/>
    <w:semiHidden/>
    <w:unhideWhenUsed/>
    <w:rsid w:val="00F4754D"/>
    <w:pPr>
      <w:spacing w:before="0" w:after="0" w:line="240" w:lineRule="auto"/>
      <w:ind w:left="1080" w:hanging="180"/>
    </w:pPr>
  </w:style>
  <w:style w:type="paragraph" w:styleId="Index7">
    <w:name w:val="index 7"/>
    <w:basedOn w:val="Normal"/>
    <w:next w:val="Normal"/>
    <w:autoRedefine/>
    <w:uiPriority w:val="99"/>
    <w:semiHidden/>
    <w:unhideWhenUsed/>
    <w:rsid w:val="00F4754D"/>
    <w:pPr>
      <w:spacing w:before="0" w:after="0" w:line="240" w:lineRule="auto"/>
      <w:ind w:left="1260" w:hanging="180"/>
    </w:pPr>
  </w:style>
  <w:style w:type="paragraph" w:styleId="Index8">
    <w:name w:val="index 8"/>
    <w:basedOn w:val="Normal"/>
    <w:next w:val="Normal"/>
    <w:autoRedefine/>
    <w:uiPriority w:val="99"/>
    <w:semiHidden/>
    <w:unhideWhenUsed/>
    <w:rsid w:val="00F4754D"/>
    <w:pPr>
      <w:spacing w:before="0" w:after="0" w:line="240" w:lineRule="auto"/>
      <w:ind w:left="1440" w:hanging="180"/>
    </w:pPr>
  </w:style>
  <w:style w:type="paragraph" w:styleId="Index9">
    <w:name w:val="index 9"/>
    <w:basedOn w:val="Normal"/>
    <w:next w:val="Normal"/>
    <w:autoRedefine/>
    <w:uiPriority w:val="99"/>
    <w:semiHidden/>
    <w:unhideWhenUsed/>
    <w:rsid w:val="00F4754D"/>
    <w:pPr>
      <w:spacing w:before="0" w:after="0" w:line="240" w:lineRule="auto"/>
      <w:ind w:left="1620" w:hanging="180"/>
    </w:pPr>
  </w:style>
  <w:style w:type="paragraph" w:styleId="IndexHeading">
    <w:name w:val="index heading"/>
    <w:basedOn w:val="Normal"/>
    <w:next w:val="Index1"/>
    <w:uiPriority w:val="99"/>
    <w:semiHidden/>
    <w:unhideWhenUsed/>
    <w:rsid w:val="00F4754D"/>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F4754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4754D"/>
    <w:rPr>
      <w:rFonts w:eastAsia="Calibri" w:cs="Arial"/>
      <w:i/>
      <w:iCs/>
      <w:color w:val="4472C4" w:themeColor="accent1"/>
      <w:sz w:val="18"/>
    </w:rPr>
  </w:style>
  <w:style w:type="paragraph" w:styleId="List">
    <w:name w:val="List"/>
    <w:basedOn w:val="Normal"/>
    <w:uiPriority w:val="99"/>
    <w:semiHidden/>
    <w:unhideWhenUsed/>
    <w:rsid w:val="00F4754D"/>
    <w:pPr>
      <w:ind w:left="360" w:hanging="360"/>
      <w:contextualSpacing/>
    </w:pPr>
  </w:style>
  <w:style w:type="paragraph" w:styleId="List2">
    <w:name w:val="List 2"/>
    <w:basedOn w:val="Normal"/>
    <w:uiPriority w:val="99"/>
    <w:semiHidden/>
    <w:unhideWhenUsed/>
    <w:rsid w:val="00F4754D"/>
    <w:pPr>
      <w:ind w:left="720" w:hanging="360"/>
      <w:contextualSpacing/>
    </w:pPr>
  </w:style>
  <w:style w:type="paragraph" w:styleId="List3">
    <w:name w:val="List 3"/>
    <w:basedOn w:val="Normal"/>
    <w:uiPriority w:val="99"/>
    <w:semiHidden/>
    <w:unhideWhenUsed/>
    <w:rsid w:val="00F4754D"/>
    <w:pPr>
      <w:ind w:left="1080" w:hanging="360"/>
      <w:contextualSpacing/>
    </w:pPr>
  </w:style>
  <w:style w:type="paragraph" w:styleId="List4">
    <w:name w:val="List 4"/>
    <w:basedOn w:val="Normal"/>
    <w:uiPriority w:val="99"/>
    <w:semiHidden/>
    <w:unhideWhenUsed/>
    <w:rsid w:val="00F4754D"/>
    <w:pPr>
      <w:ind w:left="1440" w:hanging="360"/>
      <w:contextualSpacing/>
    </w:pPr>
  </w:style>
  <w:style w:type="paragraph" w:styleId="List5">
    <w:name w:val="List 5"/>
    <w:basedOn w:val="Normal"/>
    <w:uiPriority w:val="99"/>
    <w:semiHidden/>
    <w:unhideWhenUsed/>
    <w:rsid w:val="00F4754D"/>
    <w:pPr>
      <w:ind w:left="1800" w:hanging="360"/>
      <w:contextualSpacing/>
    </w:pPr>
  </w:style>
  <w:style w:type="paragraph" w:styleId="ListBullet5">
    <w:name w:val="List Bullet 5"/>
    <w:basedOn w:val="Normal"/>
    <w:uiPriority w:val="99"/>
    <w:semiHidden/>
    <w:unhideWhenUsed/>
    <w:rsid w:val="00F4754D"/>
    <w:pPr>
      <w:numPr>
        <w:numId w:val="35"/>
      </w:numPr>
      <w:contextualSpacing/>
    </w:pPr>
  </w:style>
  <w:style w:type="paragraph" w:styleId="ListContinue">
    <w:name w:val="List Continue"/>
    <w:basedOn w:val="Normal"/>
    <w:uiPriority w:val="99"/>
    <w:semiHidden/>
    <w:unhideWhenUsed/>
    <w:rsid w:val="00F4754D"/>
    <w:pPr>
      <w:spacing w:after="120"/>
      <w:ind w:left="360"/>
      <w:contextualSpacing/>
    </w:pPr>
  </w:style>
  <w:style w:type="paragraph" w:styleId="ListContinue2">
    <w:name w:val="List Continue 2"/>
    <w:basedOn w:val="Normal"/>
    <w:uiPriority w:val="99"/>
    <w:semiHidden/>
    <w:unhideWhenUsed/>
    <w:rsid w:val="00F4754D"/>
    <w:pPr>
      <w:spacing w:after="120"/>
      <w:ind w:left="720"/>
      <w:contextualSpacing/>
    </w:pPr>
  </w:style>
  <w:style w:type="paragraph" w:styleId="ListContinue3">
    <w:name w:val="List Continue 3"/>
    <w:basedOn w:val="Normal"/>
    <w:uiPriority w:val="99"/>
    <w:semiHidden/>
    <w:unhideWhenUsed/>
    <w:rsid w:val="00F4754D"/>
    <w:pPr>
      <w:spacing w:after="120"/>
      <w:ind w:left="1080"/>
      <w:contextualSpacing/>
    </w:pPr>
  </w:style>
  <w:style w:type="paragraph" w:styleId="ListContinue4">
    <w:name w:val="List Continue 4"/>
    <w:basedOn w:val="Normal"/>
    <w:uiPriority w:val="99"/>
    <w:semiHidden/>
    <w:unhideWhenUsed/>
    <w:rsid w:val="00F4754D"/>
    <w:pPr>
      <w:spacing w:after="120"/>
      <w:ind w:left="1440"/>
      <w:contextualSpacing/>
    </w:pPr>
  </w:style>
  <w:style w:type="paragraph" w:styleId="ListContinue5">
    <w:name w:val="List Continue 5"/>
    <w:basedOn w:val="Normal"/>
    <w:uiPriority w:val="99"/>
    <w:semiHidden/>
    <w:unhideWhenUsed/>
    <w:rsid w:val="00F4754D"/>
    <w:pPr>
      <w:spacing w:after="120"/>
      <w:ind w:left="1800"/>
      <w:contextualSpacing/>
    </w:pPr>
  </w:style>
  <w:style w:type="paragraph" w:styleId="ListNumber4">
    <w:name w:val="List Number 4"/>
    <w:basedOn w:val="Normal"/>
    <w:uiPriority w:val="99"/>
    <w:semiHidden/>
    <w:unhideWhenUsed/>
    <w:rsid w:val="00F4754D"/>
    <w:pPr>
      <w:numPr>
        <w:numId w:val="36"/>
      </w:numPr>
      <w:contextualSpacing/>
    </w:pPr>
  </w:style>
  <w:style w:type="paragraph" w:styleId="ListNumber5">
    <w:name w:val="List Number 5"/>
    <w:basedOn w:val="Normal"/>
    <w:uiPriority w:val="99"/>
    <w:semiHidden/>
    <w:unhideWhenUsed/>
    <w:rsid w:val="00F4754D"/>
    <w:pPr>
      <w:numPr>
        <w:numId w:val="37"/>
      </w:numPr>
      <w:contextualSpacing/>
    </w:pPr>
  </w:style>
  <w:style w:type="paragraph" w:styleId="ListParagraph">
    <w:name w:val="List Paragraph"/>
    <w:basedOn w:val="Normal"/>
    <w:uiPriority w:val="34"/>
    <w:rsid w:val="00F4754D"/>
    <w:pPr>
      <w:ind w:left="720"/>
      <w:contextualSpacing/>
    </w:pPr>
  </w:style>
  <w:style w:type="paragraph" w:styleId="MacroText">
    <w:name w:val="macro"/>
    <w:link w:val="MacroTextChar"/>
    <w:uiPriority w:val="99"/>
    <w:semiHidden/>
    <w:unhideWhenUsed/>
    <w:rsid w:val="00F4754D"/>
    <w:pPr>
      <w:tabs>
        <w:tab w:val="left" w:pos="480"/>
        <w:tab w:val="left" w:pos="960"/>
        <w:tab w:val="left" w:pos="1440"/>
        <w:tab w:val="left" w:pos="1920"/>
        <w:tab w:val="left" w:pos="2400"/>
        <w:tab w:val="left" w:pos="2880"/>
        <w:tab w:val="left" w:pos="3360"/>
        <w:tab w:val="left" w:pos="3840"/>
        <w:tab w:val="left" w:pos="4320"/>
      </w:tabs>
      <w:spacing w:before="120" w:after="0" w:line="300" w:lineRule="auto"/>
    </w:pPr>
    <w:rPr>
      <w:rFonts w:ascii="Consolas" w:eastAsia="Calibri" w:hAnsi="Consolas" w:cs="Arial"/>
      <w:color w:val="262626" w:themeColor="text1" w:themeTint="D9"/>
      <w:sz w:val="20"/>
      <w:szCs w:val="20"/>
    </w:rPr>
  </w:style>
  <w:style w:type="character" w:customStyle="1" w:styleId="MacroTextChar">
    <w:name w:val="Macro Text Char"/>
    <w:basedOn w:val="DefaultParagraphFont"/>
    <w:link w:val="MacroText"/>
    <w:uiPriority w:val="99"/>
    <w:semiHidden/>
    <w:rsid w:val="00F4754D"/>
    <w:rPr>
      <w:rFonts w:ascii="Consolas" w:eastAsia="Calibri" w:hAnsi="Consolas" w:cs="Arial"/>
      <w:color w:val="262626" w:themeColor="text1" w:themeTint="D9"/>
      <w:sz w:val="20"/>
      <w:szCs w:val="20"/>
    </w:rPr>
  </w:style>
  <w:style w:type="paragraph" w:styleId="MessageHeader">
    <w:name w:val="Message Header"/>
    <w:basedOn w:val="Normal"/>
    <w:link w:val="MessageHeaderChar"/>
    <w:uiPriority w:val="99"/>
    <w:semiHidden/>
    <w:unhideWhenUsed/>
    <w:rsid w:val="00F4754D"/>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4754D"/>
    <w:rPr>
      <w:rFonts w:asciiTheme="majorHAnsi" w:eastAsiaTheme="majorEastAsia" w:hAnsiTheme="majorHAnsi" w:cstheme="majorBidi"/>
      <w:color w:val="262626" w:themeColor="text1" w:themeTint="D9"/>
      <w:sz w:val="24"/>
      <w:szCs w:val="24"/>
      <w:shd w:val="pct20" w:color="auto" w:fill="auto"/>
    </w:rPr>
  </w:style>
  <w:style w:type="paragraph" w:styleId="NoSpacing">
    <w:name w:val="No Spacing"/>
    <w:uiPriority w:val="1"/>
    <w:rsid w:val="00F4754D"/>
    <w:pPr>
      <w:spacing w:after="0" w:line="240" w:lineRule="auto"/>
    </w:pPr>
    <w:rPr>
      <w:rFonts w:eastAsia="Calibri" w:cs="Arial"/>
      <w:color w:val="262626" w:themeColor="text1" w:themeTint="D9"/>
      <w:sz w:val="18"/>
    </w:rPr>
  </w:style>
  <w:style w:type="paragraph" w:styleId="NormalWeb">
    <w:name w:val="Normal (Web)"/>
    <w:basedOn w:val="Normal"/>
    <w:uiPriority w:val="99"/>
    <w:semiHidden/>
    <w:unhideWhenUsed/>
    <w:rsid w:val="00F4754D"/>
    <w:rPr>
      <w:rFonts w:ascii="Times New Roman" w:hAnsi="Times New Roman" w:cs="Times New Roman"/>
      <w:sz w:val="24"/>
      <w:szCs w:val="24"/>
    </w:rPr>
  </w:style>
  <w:style w:type="paragraph" w:styleId="NormalIndent">
    <w:name w:val="Normal Indent"/>
    <w:basedOn w:val="Normal"/>
    <w:uiPriority w:val="99"/>
    <w:semiHidden/>
    <w:unhideWhenUsed/>
    <w:rsid w:val="00F4754D"/>
    <w:pPr>
      <w:ind w:left="720"/>
    </w:pPr>
  </w:style>
  <w:style w:type="paragraph" w:styleId="NoteHeading">
    <w:name w:val="Note Heading"/>
    <w:basedOn w:val="Normal"/>
    <w:next w:val="Normal"/>
    <w:link w:val="NoteHeadingChar"/>
    <w:uiPriority w:val="99"/>
    <w:semiHidden/>
    <w:unhideWhenUsed/>
    <w:rsid w:val="00F4754D"/>
    <w:pPr>
      <w:spacing w:before="0" w:after="0" w:line="240" w:lineRule="auto"/>
    </w:pPr>
  </w:style>
  <w:style w:type="character" w:customStyle="1" w:styleId="NoteHeadingChar">
    <w:name w:val="Note Heading Char"/>
    <w:basedOn w:val="DefaultParagraphFont"/>
    <w:link w:val="NoteHeading"/>
    <w:uiPriority w:val="99"/>
    <w:semiHidden/>
    <w:rsid w:val="00F4754D"/>
    <w:rPr>
      <w:rFonts w:eastAsia="Calibri" w:cs="Arial"/>
      <w:color w:val="262626" w:themeColor="text1" w:themeTint="D9"/>
      <w:sz w:val="18"/>
    </w:rPr>
  </w:style>
  <w:style w:type="paragraph" w:styleId="PlainText">
    <w:name w:val="Plain Text"/>
    <w:basedOn w:val="Normal"/>
    <w:link w:val="PlainTextChar"/>
    <w:uiPriority w:val="99"/>
    <w:semiHidden/>
    <w:unhideWhenUsed/>
    <w:rsid w:val="00F4754D"/>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4754D"/>
    <w:rPr>
      <w:rFonts w:ascii="Consolas" w:eastAsia="Calibri" w:hAnsi="Consolas" w:cs="Arial"/>
      <w:color w:val="262626" w:themeColor="text1" w:themeTint="D9"/>
      <w:sz w:val="21"/>
      <w:szCs w:val="21"/>
    </w:rPr>
  </w:style>
  <w:style w:type="paragraph" w:styleId="Salutation">
    <w:name w:val="Salutation"/>
    <w:basedOn w:val="Normal"/>
    <w:next w:val="Normal"/>
    <w:link w:val="SalutationChar"/>
    <w:uiPriority w:val="99"/>
    <w:semiHidden/>
    <w:unhideWhenUsed/>
    <w:rsid w:val="00F4754D"/>
  </w:style>
  <w:style w:type="character" w:customStyle="1" w:styleId="SalutationChar">
    <w:name w:val="Salutation Char"/>
    <w:basedOn w:val="DefaultParagraphFont"/>
    <w:link w:val="Salutation"/>
    <w:uiPriority w:val="99"/>
    <w:semiHidden/>
    <w:rsid w:val="00F4754D"/>
    <w:rPr>
      <w:rFonts w:eastAsia="Calibri" w:cs="Arial"/>
      <w:color w:val="262626" w:themeColor="text1" w:themeTint="D9"/>
      <w:sz w:val="18"/>
    </w:rPr>
  </w:style>
  <w:style w:type="paragraph" w:styleId="Signature">
    <w:name w:val="Signature"/>
    <w:basedOn w:val="Normal"/>
    <w:link w:val="SignatureChar"/>
    <w:uiPriority w:val="99"/>
    <w:semiHidden/>
    <w:unhideWhenUsed/>
    <w:rsid w:val="00F4754D"/>
    <w:pPr>
      <w:spacing w:before="0" w:after="0" w:line="240" w:lineRule="auto"/>
      <w:ind w:left="4320"/>
    </w:pPr>
  </w:style>
  <w:style w:type="character" w:customStyle="1" w:styleId="SignatureChar">
    <w:name w:val="Signature Char"/>
    <w:basedOn w:val="DefaultParagraphFont"/>
    <w:link w:val="Signature"/>
    <w:uiPriority w:val="99"/>
    <w:semiHidden/>
    <w:rsid w:val="00F4754D"/>
    <w:rPr>
      <w:rFonts w:eastAsia="Calibri" w:cs="Arial"/>
      <w:color w:val="262626" w:themeColor="text1" w:themeTint="D9"/>
      <w:sz w:val="18"/>
    </w:rPr>
  </w:style>
  <w:style w:type="paragraph" w:styleId="Subtitle">
    <w:name w:val="Subtitle"/>
    <w:basedOn w:val="Normal"/>
    <w:next w:val="Normal"/>
    <w:link w:val="SubtitleChar"/>
    <w:uiPriority w:val="11"/>
    <w:rsid w:val="00F4754D"/>
    <w:pPr>
      <w:numPr>
        <w:ilvl w:val="1"/>
      </w:numPr>
      <w:spacing w:after="160"/>
    </w:pPr>
    <w:rPr>
      <w:rFonts w:eastAsiaTheme="minorEastAsia" w:cstheme="minorBidi"/>
      <w:color w:val="5A5A5A" w:themeColor="text1" w:themeTint="A5"/>
      <w:spacing w:val="15"/>
      <w:sz w:val="22"/>
    </w:rPr>
  </w:style>
  <w:style w:type="character" w:customStyle="1" w:styleId="SubtitleChar">
    <w:name w:val="Subtitle Char"/>
    <w:basedOn w:val="DefaultParagraphFont"/>
    <w:link w:val="Subtitle"/>
    <w:uiPriority w:val="11"/>
    <w:rsid w:val="00F4754D"/>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F4754D"/>
    <w:pPr>
      <w:spacing w:after="0"/>
      <w:ind w:left="180" w:hanging="180"/>
    </w:pPr>
  </w:style>
  <w:style w:type="paragraph" w:styleId="TableofFigures">
    <w:name w:val="table of figures"/>
    <w:basedOn w:val="Normal"/>
    <w:next w:val="Normal"/>
    <w:uiPriority w:val="99"/>
    <w:semiHidden/>
    <w:unhideWhenUsed/>
    <w:rsid w:val="00F4754D"/>
    <w:pPr>
      <w:spacing w:after="0"/>
    </w:pPr>
  </w:style>
  <w:style w:type="paragraph" w:styleId="TOAHeading">
    <w:name w:val="toa heading"/>
    <w:basedOn w:val="Normal"/>
    <w:next w:val="Normal"/>
    <w:uiPriority w:val="99"/>
    <w:semiHidden/>
    <w:unhideWhenUsed/>
    <w:rsid w:val="00F4754D"/>
    <w:rPr>
      <w:rFonts w:asciiTheme="majorHAnsi" w:eastAsiaTheme="majorEastAsia" w:hAnsiTheme="majorHAnsi" w:cstheme="majorBidi"/>
      <w:b/>
      <w:bCs/>
      <w:sz w:val="24"/>
      <w:szCs w:val="24"/>
    </w:rPr>
  </w:style>
  <w:style w:type="paragraph" w:styleId="TOC6">
    <w:name w:val="toc 6"/>
    <w:basedOn w:val="Normal"/>
    <w:next w:val="Normal"/>
    <w:autoRedefine/>
    <w:semiHidden/>
    <w:unhideWhenUsed/>
    <w:rsid w:val="00F4754D"/>
    <w:pPr>
      <w:spacing w:after="100"/>
      <w:ind w:left="9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32976">
      <w:bodyDiv w:val="1"/>
      <w:marLeft w:val="0"/>
      <w:marRight w:val="0"/>
      <w:marTop w:val="0"/>
      <w:marBottom w:val="0"/>
      <w:divBdr>
        <w:top w:val="none" w:sz="0" w:space="0" w:color="auto"/>
        <w:left w:val="none" w:sz="0" w:space="0" w:color="auto"/>
        <w:bottom w:val="none" w:sz="0" w:space="0" w:color="auto"/>
        <w:right w:val="none" w:sz="0" w:space="0" w:color="auto"/>
      </w:divBdr>
    </w:div>
    <w:div w:id="470559479">
      <w:bodyDiv w:val="1"/>
      <w:marLeft w:val="0"/>
      <w:marRight w:val="0"/>
      <w:marTop w:val="0"/>
      <w:marBottom w:val="0"/>
      <w:divBdr>
        <w:top w:val="none" w:sz="0" w:space="0" w:color="auto"/>
        <w:left w:val="none" w:sz="0" w:space="0" w:color="auto"/>
        <w:bottom w:val="none" w:sz="0" w:space="0" w:color="auto"/>
        <w:right w:val="none" w:sz="0" w:space="0" w:color="auto"/>
      </w:divBdr>
    </w:div>
    <w:div w:id="592327065">
      <w:bodyDiv w:val="1"/>
      <w:marLeft w:val="0"/>
      <w:marRight w:val="0"/>
      <w:marTop w:val="0"/>
      <w:marBottom w:val="0"/>
      <w:divBdr>
        <w:top w:val="none" w:sz="0" w:space="0" w:color="auto"/>
        <w:left w:val="none" w:sz="0" w:space="0" w:color="auto"/>
        <w:bottom w:val="none" w:sz="0" w:space="0" w:color="auto"/>
        <w:right w:val="none" w:sz="0" w:space="0" w:color="auto"/>
      </w:divBdr>
    </w:div>
    <w:div w:id="627588042">
      <w:bodyDiv w:val="1"/>
      <w:marLeft w:val="0"/>
      <w:marRight w:val="0"/>
      <w:marTop w:val="0"/>
      <w:marBottom w:val="0"/>
      <w:divBdr>
        <w:top w:val="none" w:sz="0" w:space="0" w:color="auto"/>
        <w:left w:val="none" w:sz="0" w:space="0" w:color="auto"/>
        <w:bottom w:val="none" w:sz="0" w:space="0" w:color="auto"/>
        <w:right w:val="none" w:sz="0" w:space="0" w:color="auto"/>
      </w:divBdr>
    </w:div>
    <w:div w:id="907033959">
      <w:bodyDiv w:val="1"/>
      <w:marLeft w:val="0"/>
      <w:marRight w:val="0"/>
      <w:marTop w:val="0"/>
      <w:marBottom w:val="0"/>
      <w:divBdr>
        <w:top w:val="none" w:sz="0" w:space="0" w:color="auto"/>
        <w:left w:val="none" w:sz="0" w:space="0" w:color="auto"/>
        <w:bottom w:val="none" w:sz="0" w:space="0" w:color="auto"/>
        <w:right w:val="none" w:sz="0" w:space="0" w:color="auto"/>
      </w:divBdr>
    </w:div>
    <w:div w:id="958605840">
      <w:bodyDiv w:val="1"/>
      <w:marLeft w:val="0"/>
      <w:marRight w:val="0"/>
      <w:marTop w:val="0"/>
      <w:marBottom w:val="0"/>
      <w:divBdr>
        <w:top w:val="none" w:sz="0" w:space="0" w:color="auto"/>
        <w:left w:val="none" w:sz="0" w:space="0" w:color="auto"/>
        <w:bottom w:val="none" w:sz="0" w:space="0" w:color="auto"/>
        <w:right w:val="none" w:sz="0" w:space="0" w:color="auto"/>
      </w:divBdr>
    </w:div>
    <w:div w:id="1097478710">
      <w:bodyDiv w:val="1"/>
      <w:marLeft w:val="0"/>
      <w:marRight w:val="0"/>
      <w:marTop w:val="0"/>
      <w:marBottom w:val="0"/>
      <w:divBdr>
        <w:top w:val="none" w:sz="0" w:space="0" w:color="auto"/>
        <w:left w:val="none" w:sz="0" w:space="0" w:color="auto"/>
        <w:bottom w:val="none" w:sz="0" w:space="0" w:color="auto"/>
        <w:right w:val="none" w:sz="0" w:space="0" w:color="auto"/>
      </w:divBdr>
    </w:div>
    <w:div w:id="1320966923">
      <w:bodyDiv w:val="1"/>
      <w:marLeft w:val="0"/>
      <w:marRight w:val="0"/>
      <w:marTop w:val="0"/>
      <w:marBottom w:val="0"/>
      <w:divBdr>
        <w:top w:val="none" w:sz="0" w:space="0" w:color="auto"/>
        <w:left w:val="none" w:sz="0" w:space="0" w:color="auto"/>
        <w:bottom w:val="none" w:sz="0" w:space="0" w:color="auto"/>
        <w:right w:val="none" w:sz="0" w:space="0" w:color="auto"/>
      </w:divBdr>
    </w:div>
    <w:div w:id="1649894834">
      <w:bodyDiv w:val="1"/>
      <w:marLeft w:val="0"/>
      <w:marRight w:val="0"/>
      <w:marTop w:val="0"/>
      <w:marBottom w:val="0"/>
      <w:divBdr>
        <w:top w:val="none" w:sz="0" w:space="0" w:color="auto"/>
        <w:left w:val="none" w:sz="0" w:space="0" w:color="auto"/>
        <w:bottom w:val="none" w:sz="0" w:space="0" w:color="auto"/>
        <w:right w:val="none" w:sz="0" w:space="0" w:color="auto"/>
      </w:divBdr>
    </w:div>
    <w:div w:id="1660619498">
      <w:bodyDiv w:val="1"/>
      <w:marLeft w:val="0"/>
      <w:marRight w:val="0"/>
      <w:marTop w:val="0"/>
      <w:marBottom w:val="0"/>
      <w:divBdr>
        <w:top w:val="none" w:sz="0" w:space="0" w:color="auto"/>
        <w:left w:val="none" w:sz="0" w:space="0" w:color="auto"/>
        <w:bottom w:val="none" w:sz="0" w:space="0" w:color="auto"/>
        <w:right w:val="none" w:sz="0" w:space="0" w:color="auto"/>
      </w:divBdr>
      <w:divsChild>
        <w:div w:id="150565146">
          <w:marLeft w:val="0"/>
          <w:marRight w:val="0"/>
          <w:marTop w:val="0"/>
          <w:marBottom w:val="0"/>
          <w:divBdr>
            <w:top w:val="none" w:sz="0" w:space="0" w:color="auto"/>
            <w:left w:val="none" w:sz="0" w:space="0" w:color="auto"/>
            <w:bottom w:val="none" w:sz="0" w:space="0" w:color="auto"/>
            <w:right w:val="none" w:sz="0" w:space="0" w:color="auto"/>
          </w:divBdr>
        </w:div>
        <w:div w:id="247740456">
          <w:marLeft w:val="0"/>
          <w:marRight w:val="0"/>
          <w:marTop w:val="0"/>
          <w:marBottom w:val="0"/>
          <w:divBdr>
            <w:top w:val="none" w:sz="0" w:space="0" w:color="auto"/>
            <w:left w:val="none" w:sz="0" w:space="0" w:color="auto"/>
            <w:bottom w:val="none" w:sz="0" w:space="0" w:color="auto"/>
            <w:right w:val="none" w:sz="0" w:space="0" w:color="auto"/>
          </w:divBdr>
        </w:div>
        <w:div w:id="1934170851">
          <w:marLeft w:val="0"/>
          <w:marRight w:val="0"/>
          <w:marTop w:val="0"/>
          <w:marBottom w:val="0"/>
          <w:divBdr>
            <w:top w:val="none" w:sz="0" w:space="0" w:color="auto"/>
            <w:left w:val="none" w:sz="0" w:space="0" w:color="auto"/>
            <w:bottom w:val="none" w:sz="0" w:space="0" w:color="auto"/>
            <w:right w:val="none" w:sz="0" w:space="0" w:color="auto"/>
          </w:divBdr>
        </w:div>
      </w:divsChild>
    </w:div>
    <w:div w:id="1703554835">
      <w:bodyDiv w:val="1"/>
      <w:marLeft w:val="0"/>
      <w:marRight w:val="0"/>
      <w:marTop w:val="0"/>
      <w:marBottom w:val="0"/>
      <w:divBdr>
        <w:top w:val="none" w:sz="0" w:space="0" w:color="auto"/>
        <w:left w:val="none" w:sz="0" w:space="0" w:color="auto"/>
        <w:bottom w:val="none" w:sz="0" w:space="0" w:color="auto"/>
        <w:right w:val="none" w:sz="0" w:space="0" w:color="auto"/>
      </w:divBdr>
    </w:div>
    <w:div w:id="1878006716">
      <w:bodyDiv w:val="1"/>
      <w:marLeft w:val="0"/>
      <w:marRight w:val="0"/>
      <w:marTop w:val="0"/>
      <w:marBottom w:val="0"/>
      <w:divBdr>
        <w:top w:val="none" w:sz="0" w:space="0" w:color="auto"/>
        <w:left w:val="none" w:sz="0" w:space="0" w:color="auto"/>
        <w:bottom w:val="none" w:sz="0" w:space="0" w:color="auto"/>
        <w:right w:val="none" w:sz="0" w:space="0" w:color="auto"/>
      </w:divBdr>
    </w:div>
    <w:div w:id="1881701741">
      <w:bodyDiv w:val="1"/>
      <w:marLeft w:val="0"/>
      <w:marRight w:val="0"/>
      <w:marTop w:val="0"/>
      <w:marBottom w:val="0"/>
      <w:divBdr>
        <w:top w:val="none" w:sz="0" w:space="0" w:color="auto"/>
        <w:left w:val="none" w:sz="0" w:space="0" w:color="auto"/>
        <w:bottom w:val="none" w:sz="0" w:space="0" w:color="auto"/>
        <w:right w:val="none" w:sz="0" w:space="0" w:color="auto"/>
      </w:divBdr>
    </w:div>
    <w:div w:id="1938829021">
      <w:bodyDiv w:val="1"/>
      <w:marLeft w:val="0"/>
      <w:marRight w:val="0"/>
      <w:marTop w:val="0"/>
      <w:marBottom w:val="0"/>
      <w:divBdr>
        <w:top w:val="none" w:sz="0" w:space="0" w:color="auto"/>
        <w:left w:val="none" w:sz="0" w:space="0" w:color="auto"/>
        <w:bottom w:val="none" w:sz="0" w:space="0" w:color="auto"/>
        <w:right w:val="none" w:sz="0" w:space="0" w:color="auto"/>
      </w:divBdr>
    </w:div>
    <w:div w:id="2106264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arylandpublicschools.org/about/Documents/Grants/GrantForms-12-10-2020.xls"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Zachary.carey@maryland.gov"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marylandpublicschools.org/programs/Pages/CTE/PerkinsV/Budget-and-Budget-Amendments.asp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marylandpublicschools.org/about/Documents/Grants/GrantRecipientAssurances.pdf"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oese.ed.gov/gep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urray\Downloads\Basic-Grants-Application-Template-1.202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44B3C1990FD604E84CC1E7ED7493313" ma:contentTypeVersion="2" ma:contentTypeDescription="Create a new document." ma:contentTypeScope="" ma:versionID="e5eeb95a60a47c8ce6be24d8f85775a4">
  <xsd:schema xmlns:xsd="http://www.w3.org/2001/XMLSchema" xmlns:xs="http://www.w3.org/2001/XMLSchema" xmlns:p="http://schemas.microsoft.com/office/2006/metadata/properties" xmlns:ns1="http://schemas.microsoft.com/sharepoint/v3" targetNamespace="http://schemas.microsoft.com/office/2006/metadata/properties" ma:root="true" ma:fieldsID="ca3bb600ef606144f940760ded36a49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F13EF1-BFD4-4FB9-A02A-65078DC3FA1B}">
  <ds:schemaRefs>
    <ds:schemaRef ds:uri="http://schemas.openxmlformats.org/officeDocument/2006/bibliography"/>
  </ds:schemaRefs>
</ds:datastoreItem>
</file>

<file path=customXml/itemProps2.xml><?xml version="1.0" encoding="utf-8"?>
<ds:datastoreItem xmlns:ds="http://schemas.openxmlformats.org/officeDocument/2006/customXml" ds:itemID="{880C6BBE-ACDD-4509-9961-3AD053B7C86F}">
  <ds:schemaRefs>
    <ds:schemaRef ds:uri="http://schemas.microsoft.com/office/2006/metadata/properties"/>
    <ds:schemaRef ds:uri="http://schemas.microsoft.com/office/infopath/2007/PartnerControls"/>
    <ds:schemaRef ds:uri="b4d79343-bf94-4429-b3d8-d4d021716f8b"/>
    <ds:schemaRef ds:uri="50460f0b-921c-4164-83fc-26ca50ce9fd5"/>
    <ds:schemaRef ds:uri="http://schemas.microsoft.com/sharepoint/v3"/>
  </ds:schemaRefs>
</ds:datastoreItem>
</file>

<file path=customXml/itemProps3.xml><?xml version="1.0" encoding="utf-8"?>
<ds:datastoreItem xmlns:ds="http://schemas.openxmlformats.org/officeDocument/2006/customXml" ds:itemID="{F8A05318-594E-4ECB-B7CD-0E9635FFD91B}"/>
</file>

<file path=customXml/itemProps4.xml><?xml version="1.0" encoding="utf-8"?>
<ds:datastoreItem xmlns:ds="http://schemas.openxmlformats.org/officeDocument/2006/customXml" ds:itemID="{DDA4C99B-0A78-4D4A-9888-3E6CE3B770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Basic-Grants-Application-Template-1.2024</Template>
  <TotalTime>4</TotalTime>
  <Pages>16</Pages>
  <Words>1411</Words>
  <Characters>8048</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Application for Participation School Waste Reduction and Composting Program</vt:lpstr>
    </vt:vector>
  </TitlesOfParts>
  <Manager>Office of Grants Administration and Compliance</Manager>
  <Company>Maryland State Department of Education</Company>
  <LinksUpToDate>false</LinksUpToDate>
  <CharactersWithSpaces>9441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Participation School Waste Reduction and Composting Program</dc:title>
  <dc:subject>Application for Participation School Waste Reduction and Composting Program</dc:subject>
  <dc:creator>Office of Grants Administration and Compliance</dc:creator>
  <cp:keywords>Application for Participation School Waste Reduction and Composting Program</cp:keywords>
  <dc:description>_x000d_
</dc:description>
  <cp:lastModifiedBy>Brandon Riesett</cp:lastModifiedBy>
  <cp:revision>3</cp:revision>
  <cp:lastPrinted>2024-02-22T00:18:00Z</cp:lastPrinted>
  <dcterms:created xsi:type="dcterms:W3CDTF">2024-02-23T19:45:00Z</dcterms:created>
  <dcterms:modified xsi:type="dcterms:W3CDTF">2024-02-26T22:29:00Z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61f34d8015e917da688dd0477abd34ff2e1266ec7808dfd113e1c1b838d5fec6</vt:lpwstr>
  </property>
  <property fmtid="{D5CDD505-2E9C-101B-9397-08002B2CF9AE}" pid="3" name="ContentTypeId">
    <vt:lpwstr>0x010100F44B3C1990FD604E84CC1E7ED7493313</vt:lpwstr>
  </property>
  <property fmtid="{D5CDD505-2E9C-101B-9397-08002B2CF9AE}" pid="4" name="Order">
    <vt:r8>1600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MediaServiceImageTags">
    <vt:lpwstr/>
  </property>
  <property fmtid="{D5CDD505-2E9C-101B-9397-08002B2CF9AE}" pid="12" name="PublishingContact">
    <vt:lpwstr/>
  </property>
  <property fmtid="{D5CDD505-2E9C-101B-9397-08002B2CF9AE}" pid="13" name="SeoBrowserTitle">
    <vt:lpwstr/>
  </property>
  <property fmtid="{D5CDD505-2E9C-101B-9397-08002B2CF9AE}" pid="14" name="SeoKeywords">
    <vt:lpwstr/>
  </property>
  <property fmtid="{D5CDD505-2E9C-101B-9397-08002B2CF9AE}" pid="15" name="Right_Content">
    <vt:lpwstr/>
  </property>
  <property fmtid="{D5CDD505-2E9C-101B-9397-08002B2CF9AE}" pid="16" name="Lt_bottom_Content">
    <vt:lpwstr/>
  </property>
  <property fmtid="{D5CDD505-2E9C-101B-9397-08002B2CF9AE}" pid="17" name="PublishingRollupImage">
    <vt:lpwstr/>
  </property>
  <property fmtid="{D5CDD505-2E9C-101B-9397-08002B2CF9AE}" pid="19" name="PublishingContactEmail">
    <vt:lpwstr/>
  </property>
  <property fmtid="{D5CDD505-2E9C-101B-9397-08002B2CF9AE}" pid="20" name="PageKeywords">
    <vt:lpwstr/>
  </property>
  <property fmtid="{D5CDD505-2E9C-101B-9397-08002B2CF9AE}" pid="21" name="PublishingPageImage">
    <vt:lpwstr/>
  </property>
  <property fmtid="{D5CDD505-2E9C-101B-9397-08002B2CF9AE}" pid="22" name="SummaryLinks">
    <vt:lpwstr/>
  </property>
  <property fmtid="{D5CDD505-2E9C-101B-9397-08002B2CF9AE}" pid="23" name="PageDescription">
    <vt:lpwstr/>
  </property>
  <property fmtid="{D5CDD505-2E9C-101B-9397-08002B2CF9AE}" pid="24" name="RobotsNoIndex">
    <vt:bool>false</vt:bool>
  </property>
  <property fmtid="{D5CDD505-2E9C-101B-9397-08002B2CF9AE}" pid="25" name="SeoMetaDescription">
    <vt:lpwstr/>
  </property>
  <property fmtid="{D5CDD505-2E9C-101B-9397-08002B2CF9AE}" pid="26" name="PublishingVariationRelationshipLinkFieldID">
    <vt:lpwstr/>
  </property>
  <property fmtid="{D5CDD505-2E9C-101B-9397-08002B2CF9AE}" pid="27" name="_SourceUrl">
    <vt:lpwstr/>
  </property>
  <property fmtid="{D5CDD505-2E9C-101B-9397-08002B2CF9AE}" pid="28" name="_SharedFileIndex">
    <vt:lpwstr/>
  </property>
  <property fmtid="{D5CDD505-2E9C-101B-9397-08002B2CF9AE}" pid="29" name="HeaderStyleDefinitions">
    <vt:lpwstr/>
  </property>
  <property fmtid="{D5CDD505-2E9C-101B-9397-08002B2CF9AE}" pid="30" name="Main_Content">
    <vt:lpwstr/>
  </property>
  <property fmtid="{D5CDD505-2E9C-101B-9397-08002B2CF9AE}" pid="31" name="PageHeadline">
    <vt:lpwstr/>
  </property>
  <property fmtid="{D5CDD505-2E9C-101B-9397-08002B2CF9AE}" pid="32" name="Audience">
    <vt:lpwstr/>
  </property>
  <property fmtid="{D5CDD505-2E9C-101B-9397-08002B2CF9AE}" pid="33" name="Rt_Center_Content">
    <vt:lpwstr/>
  </property>
  <property fmtid="{D5CDD505-2E9C-101B-9397-08002B2CF9AE}" pid="34" name="PublishingImageCaption">
    <vt:lpwstr/>
  </property>
  <property fmtid="{D5CDD505-2E9C-101B-9397-08002B2CF9AE}" pid="35" name="PublishingIsFurlPage">
    <vt:bool>false</vt:bool>
  </property>
  <property fmtid="{D5CDD505-2E9C-101B-9397-08002B2CF9AE}" pid="36" name="PublishingContactPicture">
    <vt:lpwstr/>
  </property>
  <property fmtid="{D5CDD505-2E9C-101B-9397-08002B2CF9AE}" pid="37" name="PublishingVariationGroupID">
    <vt:lpwstr/>
  </property>
  <property fmtid="{D5CDD505-2E9C-101B-9397-08002B2CF9AE}" pid="38" name="Center_Content">
    <vt:lpwstr/>
  </property>
  <property fmtid="{D5CDD505-2E9C-101B-9397-08002B2CF9AE}" pid="39" name="Rt_bottom_Content">
    <vt:lpwstr/>
  </property>
  <property fmtid="{D5CDD505-2E9C-101B-9397-08002B2CF9AE}" pid="40" name="PublishingContactName">
    <vt:lpwstr/>
  </property>
  <property fmtid="{D5CDD505-2E9C-101B-9397-08002B2CF9AE}" pid="41" name="Comments">
    <vt:lpwstr/>
  </property>
  <property fmtid="{D5CDD505-2E9C-101B-9397-08002B2CF9AE}" pid="42" name="PublishingPageLayout">
    <vt:lpwstr/>
  </property>
  <property fmtid="{D5CDD505-2E9C-101B-9397-08002B2CF9AE}" pid="43" name="Lt_Inner_Content">
    <vt:lpwstr/>
  </property>
  <property fmtid="{D5CDD505-2E9C-101B-9397-08002B2CF9AE}" pid="44" name="PublishingPageContent">
    <vt:lpwstr/>
  </property>
  <property fmtid="{D5CDD505-2E9C-101B-9397-08002B2CF9AE}" pid="45" name="Left_Content">
    <vt:lpwstr/>
  </property>
  <property fmtid="{D5CDD505-2E9C-101B-9397-08002B2CF9AE}" pid="46" name="Top_Left_Content">
    <vt:lpwstr/>
  </property>
  <property fmtid="{D5CDD505-2E9C-101B-9397-08002B2CF9AE}" pid="47" name="Rt_Inner_Content">
    <vt:lpwstr/>
  </property>
  <property fmtid="{D5CDD505-2E9C-101B-9397-08002B2CF9AE}" pid="48" name="ArticleByLine">
    <vt:lpwstr/>
  </property>
</Properties>
</file>